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32F" w:rsidRDefault="00CC6808" w:rsidP="00FB2D1B">
      <w:pPr>
        <w:pStyle w:val="Address"/>
        <w:jc w:val="left"/>
        <w:rPr>
          <w:rFonts w:eastAsia="Kozuka Mincho Pro M"/>
        </w:rPr>
      </w:pPr>
      <w:bookmarkStart w:id="0" w:name="_GoBack"/>
      <w:bookmarkEnd w:id="0"/>
      <w:r w:rsidRPr="00CC6808">
        <w:rPr>
          <w:rFonts w:eastAsia="Kozuka Mincho Pro M"/>
        </w:rPr>
        <w:t xml:space="preserve">To: </w:t>
      </w:r>
      <w:r>
        <w:rPr>
          <w:rFonts w:eastAsia="Kozuka Mincho Pro M"/>
        </w:rPr>
        <w:tab/>
      </w:r>
      <w:r w:rsidRPr="00CC6808">
        <w:rPr>
          <w:rFonts w:eastAsia="Kozuka Mincho Pro M"/>
        </w:rPr>
        <w:t xml:space="preserve">All Parents and </w:t>
      </w:r>
      <w:proofErr w:type="spellStart"/>
      <w:r w:rsidRPr="00CC6808">
        <w:rPr>
          <w:rFonts w:eastAsia="Kozuka Mincho Pro M"/>
        </w:rPr>
        <w:t>Carers</w:t>
      </w:r>
      <w:proofErr w:type="spellEnd"/>
    </w:p>
    <w:p w:rsidR="00CC6808" w:rsidRDefault="00CC6808" w:rsidP="003B332F">
      <w:pPr>
        <w:jc w:val="both"/>
        <w:rPr>
          <w:rFonts w:ascii="Kozuka Mincho Pro M" w:eastAsia="Kozuka Mincho Pro M" w:hAnsi="Kozuka Mincho Pro M" w:cs="Times New Roman"/>
          <w:sz w:val="24"/>
          <w:szCs w:val="24"/>
        </w:rPr>
      </w:pPr>
      <w:r>
        <w:rPr>
          <w:rFonts w:ascii="Kozuka Mincho Pro M" w:eastAsia="Kozuka Mincho Pro M" w:hAnsi="Kozuka Mincho Pro M" w:cs="Times New Roman"/>
          <w:sz w:val="24"/>
          <w:szCs w:val="24"/>
        </w:rPr>
        <w:t xml:space="preserve">Date: </w:t>
      </w:r>
      <w:r>
        <w:rPr>
          <w:rFonts w:ascii="Kozuka Mincho Pro M" w:eastAsia="Kozuka Mincho Pro M" w:hAnsi="Kozuka Mincho Pro M" w:cs="Times New Roman"/>
          <w:sz w:val="24"/>
          <w:szCs w:val="24"/>
        </w:rPr>
        <w:tab/>
        <w:t>Monday 4th September 2023</w:t>
      </w:r>
    </w:p>
    <w:p w:rsidR="00CC6808" w:rsidRDefault="00CC6808" w:rsidP="003B332F">
      <w:pPr>
        <w:jc w:val="both"/>
        <w:rPr>
          <w:rFonts w:ascii="Kozuka Mincho Pro M" w:eastAsia="Kozuka Mincho Pro M" w:hAnsi="Kozuka Mincho Pro M" w:cs="Times New Roman"/>
          <w:sz w:val="24"/>
          <w:szCs w:val="24"/>
        </w:rPr>
      </w:pPr>
      <w:r>
        <w:rPr>
          <w:rFonts w:ascii="Kozuka Mincho Pro M" w:eastAsia="Kozuka Mincho Pro M" w:hAnsi="Kozuka Mincho Pro M" w:cs="Times New Roman"/>
          <w:sz w:val="24"/>
          <w:szCs w:val="24"/>
        </w:rPr>
        <w:t>Re:</w:t>
      </w:r>
      <w:r>
        <w:rPr>
          <w:rFonts w:ascii="Kozuka Mincho Pro M" w:eastAsia="Kozuka Mincho Pro M" w:hAnsi="Kozuka Mincho Pro M" w:cs="Times New Roman"/>
          <w:sz w:val="24"/>
          <w:szCs w:val="24"/>
        </w:rPr>
        <w:tab/>
        <w:t>Homework</w:t>
      </w:r>
    </w:p>
    <w:p w:rsidR="00CC6808" w:rsidRDefault="00CC6808" w:rsidP="003B332F">
      <w:pPr>
        <w:jc w:val="both"/>
        <w:rPr>
          <w:rFonts w:ascii="Kozuka Mincho Pro M" w:eastAsia="Kozuka Mincho Pro M" w:hAnsi="Kozuka Mincho Pro M" w:cs="Times New Roman"/>
          <w:sz w:val="24"/>
          <w:szCs w:val="24"/>
        </w:rPr>
      </w:pPr>
    </w:p>
    <w:p w:rsidR="00CC6808" w:rsidRPr="009E7E85" w:rsidRDefault="00CC6808"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 xml:space="preserve">Dear Parents and </w:t>
      </w:r>
      <w:proofErr w:type="spellStart"/>
      <w:r w:rsidRPr="009E7E85">
        <w:rPr>
          <w:rFonts w:ascii="Kozuka Mincho Pro M" w:eastAsia="Kozuka Mincho Pro M" w:hAnsi="Kozuka Mincho Pro M" w:cs="Times New Roman"/>
        </w:rPr>
        <w:t>Carers</w:t>
      </w:r>
      <w:proofErr w:type="spellEnd"/>
      <w:r w:rsidRPr="009E7E85">
        <w:rPr>
          <w:rFonts w:ascii="Kozuka Mincho Pro M" w:eastAsia="Kozuka Mincho Pro M" w:hAnsi="Kozuka Mincho Pro M" w:cs="Times New Roman"/>
        </w:rPr>
        <w:t>,</w:t>
      </w:r>
    </w:p>
    <w:p w:rsidR="00CC6808" w:rsidRPr="009E7E85" w:rsidRDefault="00CC6808" w:rsidP="003B332F">
      <w:pPr>
        <w:jc w:val="both"/>
        <w:rPr>
          <w:rFonts w:ascii="Kozuka Mincho Pro M" w:eastAsia="Kozuka Mincho Pro M" w:hAnsi="Kozuka Mincho Pro M" w:cs="Times New Roman"/>
        </w:rPr>
      </w:pPr>
    </w:p>
    <w:p w:rsidR="00CC6808" w:rsidRPr="009E7E85" w:rsidRDefault="00CC6808"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A very warm welcome to the new school year. We hope you</w:t>
      </w:r>
      <w:r w:rsidR="0006184B" w:rsidRPr="009E7E85">
        <w:rPr>
          <w:rFonts w:ascii="Kozuka Mincho Pro M" w:eastAsia="Kozuka Mincho Pro M" w:hAnsi="Kozuka Mincho Pro M" w:cs="Times New Roman"/>
        </w:rPr>
        <w:t>’</w:t>
      </w:r>
      <w:r w:rsidRPr="009E7E85">
        <w:rPr>
          <w:rFonts w:ascii="Kozuka Mincho Pro M" w:eastAsia="Kozuka Mincho Pro M" w:hAnsi="Kozuka Mincho Pro M" w:cs="Times New Roman"/>
        </w:rPr>
        <w:t>ve had a good Summer, despite the rather mediocre weather!</w:t>
      </w:r>
    </w:p>
    <w:p w:rsidR="00CC6808" w:rsidRPr="009E7E85" w:rsidRDefault="00CC6808"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There will be a ful</w:t>
      </w:r>
      <w:r w:rsidR="0006184B" w:rsidRPr="009E7E85">
        <w:rPr>
          <w:rFonts w:ascii="Kozuka Mincho Pro M" w:eastAsia="Kozuka Mincho Pro M" w:hAnsi="Kozuka Mincho Pro M" w:cs="Times New Roman"/>
        </w:rPr>
        <w:t>l</w:t>
      </w:r>
      <w:r w:rsidRPr="009E7E85">
        <w:rPr>
          <w:rFonts w:ascii="Kozuka Mincho Pro M" w:eastAsia="Kozuka Mincho Pro M" w:hAnsi="Kozuka Mincho Pro M" w:cs="Times New Roman"/>
        </w:rPr>
        <w:t xml:space="preserve"> bulletin of reminders and updates later this week but for now</w:t>
      </w:r>
      <w:r w:rsidR="00807362" w:rsidRPr="009E7E85">
        <w:rPr>
          <w:rFonts w:ascii="Kozuka Mincho Pro M" w:eastAsia="Kozuka Mincho Pro M" w:hAnsi="Kozuka Mincho Pro M" w:cs="Times New Roman"/>
        </w:rPr>
        <w:t>,</w:t>
      </w:r>
      <w:r w:rsidRPr="009E7E85">
        <w:rPr>
          <w:rFonts w:ascii="Kozuka Mincho Pro M" w:eastAsia="Kozuka Mincho Pro M" w:hAnsi="Kozuka Mincho Pro M" w:cs="Times New Roman"/>
        </w:rPr>
        <w:t xml:space="preserve"> important news on homework.</w:t>
      </w:r>
    </w:p>
    <w:p w:rsidR="00BE3BFF" w:rsidRPr="009E7E85" w:rsidRDefault="00BE3BFF" w:rsidP="00BE3BFF">
      <w:pPr>
        <w:jc w:val="center"/>
        <w:rPr>
          <w:rFonts w:ascii="Kozuka Mincho Pro M" w:eastAsia="Kozuka Mincho Pro M" w:hAnsi="Kozuka Mincho Pro M" w:cs="Times New Roman"/>
          <w:b/>
          <w:u w:val="single"/>
        </w:rPr>
      </w:pPr>
      <w:r w:rsidRPr="009E7E85">
        <w:rPr>
          <w:rFonts w:ascii="Kozuka Mincho Pro M" w:eastAsia="Kozuka Mincho Pro M" w:hAnsi="Kozuka Mincho Pro M" w:cs="Times New Roman"/>
          <w:b/>
          <w:u w:val="single"/>
        </w:rPr>
        <w:t>Context – your views and the research</w:t>
      </w:r>
    </w:p>
    <w:p w:rsidR="00CC6808" w:rsidRPr="009E7E85" w:rsidRDefault="00CC6808"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Both the parent/</w:t>
      </w:r>
      <w:proofErr w:type="spellStart"/>
      <w:r w:rsidRPr="009E7E85">
        <w:rPr>
          <w:rFonts w:ascii="Kozuka Mincho Pro M" w:eastAsia="Kozuka Mincho Pro M" w:hAnsi="Kozuka Mincho Pro M" w:cs="Times New Roman"/>
        </w:rPr>
        <w:t>carer</w:t>
      </w:r>
      <w:proofErr w:type="spellEnd"/>
      <w:r w:rsidRPr="009E7E85">
        <w:rPr>
          <w:rFonts w:ascii="Kozuka Mincho Pro M" w:eastAsia="Kozuka Mincho Pro M" w:hAnsi="Kozuka Mincho Pro M" w:cs="Times New Roman"/>
        </w:rPr>
        <w:t xml:space="preserve"> and pupil surveys at the end of last year brough</w:t>
      </w:r>
      <w:r w:rsidR="00807362" w:rsidRPr="009E7E85">
        <w:rPr>
          <w:rFonts w:ascii="Kozuka Mincho Pro M" w:eastAsia="Kozuka Mincho Pro M" w:hAnsi="Kozuka Mincho Pro M" w:cs="Times New Roman"/>
        </w:rPr>
        <w:t>t</w:t>
      </w:r>
      <w:r w:rsidRPr="009E7E85">
        <w:rPr>
          <w:rFonts w:ascii="Kozuka Mincho Pro M" w:eastAsia="Kozuka Mincho Pro M" w:hAnsi="Kozuka Mincho Pro M" w:cs="Times New Roman"/>
        </w:rPr>
        <w:t xml:space="preserve"> very mixed responses around homework. As many </w:t>
      </w:r>
      <w:proofErr w:type="gramStart"/>
      <w:r w:rsidRPr="009E7E85">
        <w:rPr>
          <w:rFonts w:ascii="Kozuka Mincho Pro M" w:eastAsia="Kozuka Mincho Pro M" w:hAnsi="Kozuka Mincho Pro M" w:cs="Times New Roman"/>
        </w:rPr>
        <w:t>love</w:t>
      </w:r>
      <w:proofErr w:type="gramEnd"/>
      <w:r w:rsidRPr="009E7E85">
        <w:rPr>
          <w:rFonts w:ascii="Kozuka Mincho Pro M" w:eastAsia="Kozuka Mincho Pro M" w:hAnsi="Kozuka Mincho Pro M" w:cs="Times New Roman"/>
        </w:rPr>
        <w:t xml:space="preserve"> it as hate it, as many think we set too little as think we set too much... Whatever way we look at it, opinion is very divided!</w:t>
      </w:r>
    </w:p>
    <w:p w:rsidR="00BE3BFF" w:rsidRPr="009E7E85" w:rsidRDefault="00062C69"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Q</w:t>
      </w:r>
      <w:r w:rsidR="00E9256E" w:rsidRPr="009E7E85">
        <w:rPr>
          <w:rFonts w:ascii="Kozuka Mincho Pro M" w:eastAsia="Kozuka Mincho Pro M" w:hAnsi="Kozuka Mincho Pro M" w:cs="Times New Roman"/>
        </w:rPr>
        <w:t>u</w:t>
      </w:r>
      <w:r w:rsidRPr="009E7E85">
        <w:rPr>
          <w:rFonts w:ascii="Kozuka Mincho Pro M" w:eastAsia="Kozuka Mincho Pro M" w:hAnsi="Kozuka Mincho Pro M" w:cs="Times New Roman"/>
        </w:rPr>
        <w:t xml:space="preserve">ite a significant number </w:t>
      </w:r>
      <w:proofErr w:type="gramStart"/>
      <w:r w:rsidRPr="009E7E85">
        <w:rPr>
          <w:rFonts w:ascii="Kozuka Mincho Pro M" w:eastAsia="Kozuka Mincho Pro M" w:hAnsi="Kozuka Mincho Pro M" w:cs="Times New Roman"/>
        </w:rPr>
        <w:t xml:space="preserve">of </w:t>
      </w:r>
      <w:r w:rsidR="00BE3BFF" w:rsidRPr="009E7E85">
        <w:rPr>
          <w:rFonts w:ascii="Kozuka Mincho Pro M" w:eastAsia="Kozuka Mincho Pro M" w:hAnsi="Kozuka Mincho Pro M" w:cs="Times New Roman"/>
        </w:rPr>
        <w:t xml:space="preserve"> respondents</w:t>
      </w:r>
      <w:proofErr w:type="gramEnd"/>
      <w:r w:rsidR="00BE3BFF" w:rsidRPr="009E7E85">
        <w:rPr>
          <w:rFonts w:ascii="Kozuka Mincho Pro M" w:eastAsia="Kozuka Mincho Pro M" w:hAnsi="Kozuka Mincho Pro M" w:cs="Times New Roman"/>
        </w:rPr>
        <w:t xml:space="preserve"> </w:t>
      </w:r>
      <w:r w:rsidRPr="009E7E85">
        <w:rPr>
          <w:rFonts w:ascii="Kozuka Mincho Pro M" w:eastAsia="Kozuka Mincho Pro M" w:hAnsi="Kozuka Mincho Pro M" w:cs="Times New Roman"/>
        </w:rPr>
        <w:t xml:space="preserve">expressed a wish to reinstate the more creative homework menus which we used to have, with tasks and challenges to enjoy doing together at home. </w:t>
      </w:r>
      <w:r w:rsidR="00E9256E" w:rsidRPr="009E7E85">
        <w:rPr>
          <w:rFonts w:ascii="Kozuka Mincho Pro M" w:eastAsia="Kozuka Mincho Pro M" w:hAnsi="Kozuka Mincho Pro M" w:cs="Times New Roman"/>
        </w:rPr>
        <w:t>Again, as above, some used to love this whilst others did not!</w:t>
      </w:r>
    </w:p>
    <w:p w:rsidR="00062C69" w:rsidRPr="009E7E85" w:rsidRDefault="00062C69"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t xml:space="preserve">There was a strong expression that children who have not done homework should </w:t>
      </w:r>
      <w:r w:rsidRPr="009E7E85">
        <w:rPr>
          <w:rFonts w:ascii="Kozuka Mincho Pro M" w:eastAsia="Kozuka Mincho Pro M" w:hAnsi="Kozuka Mincho Pro M" w:cs="Times New Roman"/>
          <w:u w:val="single"/>
        </w:rPr>
        <w:t>not</w:t>
      </w:r>
      <w:r w:rsidRPr="009E7E85">
        <w:rPr>
          <w:rFonts w:ascii="Kozuka Mincho Pro M" w:eastAsia="Kozuka Mincho Pro M" w:hAnsi="Kozuka Mincho Pro M" w:cs="Times New Roman"/>
        </w:rPr>
        <w:t xml:space="preserve"> be sanctioned.</w:t>
      </w:r>
    </w:p>
    <w:p w:rsidR="00CC6808" w:rsidRPr="009E7E85" w:rsidRDefault="00CC6808" w:rsidP="003B332F">
      <w:pPr>
        <w:jc w:val="both"/>
        <w:rPr>
          <w:rFonts w:ascii="Kozuka Mincho Pro M" w:eastAsia="Kozuka Mincho Pro M" w:hAnsi="Kozuka Mincho Pro M" w:cs="Times New Roman"/>
        </w:rPr>
      </w:pPr>
      <w:r w:rsidRPr="009E7E85">
        <w:rPr>
          <w:rFonts w:ascii="Kozuka Mincho Pro M" w:eastAsia="Kozuka Mincho Pro M" w:hAnsi="Kozuka Mincho Pro M" w:cs="Times New Roman"/>
        </w:rPr>
        <w:lastRenderedPageBreak/>
        <w:t xml:space="preserve">The evidence in </w:t>
      </w:r>
      <w:proofErr w:type="spellStart"/>
      <w:r w:rsidRPr="009E7E85">
        <w:rPr>
          <w:rFonts w:ascii="Kozuka Mincho Pro M" w:eastAsia="Kozuka Mincho Pro M" w:hAnsi="Kozuka Mincho Pro M" w:cs="Times New Roman"/>
        </w:rPr>
        <w:t>favour</w:t>
      </w:r>
      <w:proofErr w:type="spellEnd"/>
      <w:r w:rsidRPr="009E7E85">
        <w:rPr>
          <w:rFonts w:ascii="Kozuka Mincho Pro M" w:eastAsia="Kozuka Mincho Pro M" w:hAnsi="Kozuka Mincho Pro M" w:cs="Times New Roman"/>
        </w:rPr>
        <w:t xml:space="preserve"> of homework is not strong. A meta-study by the Edu</w:t>
      </w:r>
      <w:r w:rsidR="00BE3BFF" w:rsidRPr="009E7E85">
        <w:rPr>
          <w:rFonts w:ascii="Kozuka Mincho Pro M" w:eastAsia="Kozuka Mincho Pro M" w:hAnsi="Kozuka Mincho Pro M" w:cs="Times New Roman"/>
        </w:rPr>
        <w:t>cation</w:t>
      </w:r>
      <w:r w:rsidRPr="009E7E85">
        <w:rPr>
          <w:rFonts w:ascii="Kozuka Mincho Pro M" w:eastAsia="Kozuka Mincho Pro M" w:hAnsi="Kozuka Mincho Pro M" w:cs="Times New Roman"/>
        </w:rPr>
        <w:t xml:space="preserve"> Endowment Foundation</w:t>
      </w:r>
      <w:r w:rsidR="00BE3BFF" w:rsidRPr="009E7E85">
        <w:rPr>
          <w:rFonts w:ascii="Kozuka Mincho Pro M" w:eastAsia="Kozuka Mincho Pro M" w:hAnsi="Kozuka Mincho Pro M" w:cs="Times New Roman"/>
        </w:rPr>
        <w:t xml:space="preserve"> (EEF</w:t>
      </w:r>
      <w:proofErr w:type="gramStart"/>
      <w:r w:rsidR="00BE3BFF" w:rsidRPr="009E7E85">
        <w:rPr>
          <w:rFonts w:ascii="Kozuka Mincho Pro M" w:eastAsia="Kozuka Mincho Pro M" w:hAnsi="Kozuka Mincho Pro M" w:cs="Times New Roman"/>
        </w:rPr>
        <w:t xml:space="preserve">) </w:t>
      </w:r>
      <w:r w:rsidRPr="009E7E85">
        <w:rPr>
          <w:rFonts w:ascii="Kozuka Mincho Pro M" w:eastAsia="Kozuka Mincho Pro M" w:hAnsi="Kozuka Mincho Pro M" w:cs="Times New Roman"/>
        </w:rPr>
        <w:t>,</w:t>
      </w:r>
      <w:proofErr w:type="gramEnd"/>
      <w:r w:rsidRPr="009E7E85">
        <w:rPr>
          <w:rFonts w:ascii="Kozuka Mincho Pro M" w:eastAsia="Kozuka Mincho Pro M" w:hAnsi="Kozuka Mincho Pro M" w:cs="Times New Roman"/>
        </w:rPr>
        <w:t xml:space="preserve"> the main research body for the UK</w:t>
      </w:r>
      <w:r w:rsidR="0006184B" w:rsidRPr="009E7E85">
        <w:rPr>
          <w:rFonts w:ascii="Kozuka Mincho Pro M" w:eastAsia="Kozuka Mincho Pro M" w:hAnsi="Kozuka Mincho Pro M" w:cs="Times New Roman"/>
        </w:rPr>
        <w:t>,</w:t>
      </w:r>
      <w:r w:rsidRPr="009E7E85">
        <w:rPr>
          <w:rFonts w:ascii="Kozuka Mincho Pro M" w:eastAsia="Kozuka Mincho Pro M" w:hAnsi="Kozuka Mincho Pro M" w:cs="Times New Roman"/>
        </w:rPr>
        <w:t xml:space="preserve"> suggests that children regularly doing homework </w:t>
      </w:r>
      <w:r w:rsidRPr="009E7E85">
        <w:rPr>
          <w:rFonts w:ascii="Kozuka Mincho Pro M" w:eastAsia="Kozuka Mincho Pro M" w:hAnsi="Kozuka Mincho Pro M" w:cs="Times New Roman"/>
          <w:b/>
        </w:rPr>
        <w:t>do</w:t>
      </w:r>
      <w:r w:rsidRPr="009E7E85">
        <w:rPr>
          <w:rFonts w:ascii="Kozuka Mincho Pro M" w:eastAsia="Kozuka Mincho Pro M" w:hAnsi="Kozuka Mincho Pro M" w:cs="Times New Roman"/>
        </w:rPr>
        <w:t xml:space="preserve"> make </w:t>
      </w:r>
      <w:r w:rsidR="00E9256E" w:rsidRPr="009E7E85">
        <w:rPr>
          <w:rFonts w:ascii="Kozuka Mincho Pro M" w:eastAsia="Kozuka Mincho Pro M" w:hAnsi="Kozuka Mincho Pro M" w:cs="Times New Roman"/>
        </w:rPr>
        <w:t xml:space="preserve">some </w:t>
      </w:r>
      <w:r w:rsidRPr="009E7E85">
        <w:rPr>
          <w:rFonts w:ascii="Kozuka Mincho Pro M" w:eastAsia="Kozuka Mincho Pro M" w:hAnsi="Kozuka Mincho Pro M" w:cs="Times New Roman"/>
        </w:rPr>
        <w:t>gains over those not doing, but this depends very much o</w:t>
      </w:r>
      <w:r w:rsidR="00BE3BFF" w:rsidRPr="009E7E85">
        <w:rPr>
          <w:rFonts w:ascii="Kozuka Mincho Pro M" w:eastAsia="Kozuka Mincho Pro M" w:hAnsi="Kozuka Mincho Pro M" w:cs="Times New Roman"/>
        </w:rPr>
        <w:t>n</w:t>
      </w:r>
      <w:r w:rsidRPr="009E7E85">
        <w:rPr>
          <w:rFonts w:ascii="Kozuka Mincho Pro M" w:eastAsia="Kozuka Mincho Pro M" w:hAnsi="Kozuka Mincho Pro M" w:cs="Times New Roman"/>
        </w:rPr>
        <w:t xml:space="preserve"> the quality of task set.</w:t>
      </w:r>
    </w:p>
    <w:p w:rsidR="00BE3BFF" w:rsidRPr="009E7E85" w:rsidRDefault="00E9256E" w:rsidP="003B332F">
      <w:pPr>
        <w:jc w:val="both"/>
        <w:rPr>
          <w:rFonts w:ascii="Kozuka Mincho Pro M" w:eastAsia="Kozuka Mincho Pro M" w:hAnsi="Kozuka Mincho Pro M" w:cs="Times New Roman"/>
        </w:rPr>
      </w:pPr>
      <w:proofErr w:type="gramStart"/>
      <w:r w:rsidRPr="009E7E85">
        <w:rPr>
          <w:rFonts w:ascii="Kozuka Mincho Pro M" w:eastAsia="Kozuka Mincho Pro M" w:hAnsi="Kozuka Mincho Pro M" w:cs="Times New Roman"/>
        </w:rPr>
        <w:t>However</w:t>
      </w:r>
      <w:proofErr w:type="gramEnd"/>
      <w:r w:rsidRPr="009E7E85">
        <w:rPr>
          <w:rFonts w:ascii="Kozuka Mincho Pro M" w:eastAsia="Kozuka Mincho Pro M" w:hAnsi="Kozuka Mincho Pro M" w:cs="Times New Roman"/>
        </w:rPr>
        <w:t xml:space="preserve"> t</w:t>
      </w:r>
      <w:r w:rsidR="00BE3BFF" w:rsidRPr="009E7E85">
        <w:rPr>
          <w:rFonts w:ascii="Kozuka Mincho Pro M" w:eastAsia="Kozuka Mincho Pro M" w:hAnsi="Kozuka Mincho Pro M" w:cs="Times New Roman"/>
        </w:rPr>
        <w:t>here is some stronger evidence (EEF and the very influential educationalist John Hattie) that there are clear benefits where children spend time at home reading, practicing spellings and reinforcing recall of number facts such as number-bonds and times-tables.</w:t>
      </w:r>
    </w:p>
    <w:p w:rsidR="00BE3BFF" w:rsidRPr="009E7E85" w:rsidRDefault="00BE3BFF" w:rsidP="00BE3BFF">
      <w:pPr>
        <w:jc w:val="center"/>
        <w:rPr>
          <w:rFonts w:ascii="Kozuka Mincho Pro M" w:eastAsia="Kozuka Mincho Pro M" w:hAnsi="Kozuka Mincho Pro M" w:cs="Times New Roman"/>
          <w:b/>
          <w:u w:val="single"/>
        </w:rPr>
      </w:pPr>
      <w:r w:rsidRPr="009E7E85">
        <w:rPr>
          <w:rFonts w:ascii="Kozuka Mincho Pro M" w:eastAsia="Kozuka Mincho Pro M" w:hAnsi="Kozuka Mincho Pro M" w:cs="Times New Roman"/>
          <w:b/>
          <w:u w:val="single"/>
        </w:rPr>
        <w:t>Our View</w:t>
      </w:r>
    </w:p>
    <w:p w:rsidR="00097D4D" w:rsidRPr="009E7E85" w:rsidRDefault="00BE3BFF" w:rsidP="00097D4D">
      <w:pPr>
        <w:jc w:val="both"/>
        <w:rPr>
          <w:rFonts w:ascii="Kozuka Mincho Pro M" w:eastAsia="Kozuka Mincho Pro M" w:hAnsi="Kozuka Mincho Pro M" w:cstheme="minorHAnsi"/>
        </w:rPr>
      </w:pPr>
      <w:r w:rsidRPr="009E7E85">
        <w:rPr>
          <w:rFonts w:ascii="Kozuka Mincho Pro M" w:eastAsia="Kozuka Mincho Pro M" w:hAnsi="Kozuka Mincho Pro M" w:cstheme="minorHAnsi"/>
        </w:rPr>
        <w:t xml:space="preserve">Additional time spent reading and practicing key facts is invaluable. We can see a clear correlation between children in our setting who do both of these and academic outcomes. </w:t>
      </w:r>
    </w:p>
    <w:p w:rsidR="00BE3BFF" w:rsidRPr="009E7E85" w:rsidRDefault="00BE3BFF" w:rsidP="00097D4D">
      <w:pPr>
        <w:jc w:val="both"/>
        <w:rPr>
          <w:rFonts w:ascii="Kozuka Mincho Pro M" w:eastAsia="Kozuka Mincho Pro M" w:hAnsi="Kozuka Mincho Pro M" w:cstheme="minorHAnsi"/>
        </w:rPr>
      </w:pPr>
      <w:r w:rsidRPr="009E7E85">
        <w:rPr>
          <w:rFonts w:ascii="Kozuka Mincho Pro M" w:eastAsia="Kozuka Mincho Pro M" w:hAnsi="Kozuka Mincho Pro M" w:cstheme="minorHAnsi"/>
        </w:rPr>
        <w:t xml:space="preserve">We devote as much time as we can to hearing children read, making time to practice spellings, times-tables </w:t>
      </w:r>
      <w:proofErr w:type="spellStart"/>
      <w:r w:rsidRPr="009E7E85">
        <w:rPr>
          <w:rFonts w:ascii="Kozuka Mincho Pro M" w:eastAsia="Kozuka Mincho Pro M" w:hAnsi="Kozuka Mincho Pro M" w:cstheme="minorHAnsi"/>
        </w:rPr>
        <w:t>etc</w:t>
      </w:r>
      <w:proofErr w:type="spellEnd"/>
      <w:r w:rsidRPr="009E7E85">
        <w:rPr>
          <w:rFonts w:ascii="Kozuka Mincho Pro M" w:eastAsia="Kozuka Mincho Pro M" w:hAnsi="Kozuka Mincho Pro M" w:cstheme="minorHAnsi"/>
        </w:rPr>
        <w:t xml:space="preserve"> as we can, but we have to teach a broad curriculum and can never spend as much time on these as would be optimal. With 30 children in a class, we can never provide the level of </w:t>
      </w:r>
      <w:proofErr w:type="spellStart"/>
      <w:r w:rsidRPr="009E7E85">
        <w:rPr>
          <w:rFonts w:ascii="Kozuka Mincho Pro M" w:eastAsia="Kozuka Mincho Pro M" w:hAnsi="Kozuka Mincho Pro M" w:cstheme="minorHAnsi"/>
        </w:rPr>
        <w:t>personali</w:t>
      </w:r>
      <w:r w:rsidR="00E9256E" w:rsidRPr="009E7E85">
        <w:rPr>
          <w:rFonts w:ascii="Kozuka Mincho Pro M" w:eastAsia="Kozuka Mincho Pro M" w:hAnsi="Kozuka Mincho Pro M" w:cstheme="minorHAnsi"/>
        </w:rPr>
        <w:t>s</w:t>
      </w:r>
      <w:r w:rsidRPr="009E7E85">
        <w:rPr>
          <w:rFonts w:ascii="Kozuka Mincho Pro M" w:eastAsia="Kozuka Mincho Pro M" w:hAnsi="Kozuka Mincho Pro M" w:cstheme="minorHAnsi"/>
        </w:rPr>
        <w:t>ed</w:t>
      </w:r>
      <w:proofErr w:type="spellEnd"/>
      <w:r w:rsidRPr="009E7E85">
        <w:rPr>
          <w:rFonts w:ascii="Kozuka Mincho Pro M" w:eastAsia="Kozuka Mincho Pro M" w:hAnsi="Kozuka Mincho Pro M" w:cstheme="minorHAnsi"/>
        </w:rPr>
        <w:t>, individual intervention as we would wish to. For example, a teacher cannot hear 30 children read daily. Ten minutes per children would be six hours, the entire school day. Increasingly, schools do not have the support staff available to facilitate th</w:t>
      </w:r>
      <w:r w:rsidR="00E9256E" w:rsidRPr="009E7E85">
        <w:rPr>
          <w:rFonts w:ascii="Kozuka Mincho Pro M" w:eastAsia="Kozuka Mincho Pro M" w:hAnsi="Kozuka Mincho Pro M" w:cstheme="minorHAnsi"/>
        </w:rPr>
        <w:t>i</w:t>
      </w:r>
      <w:r w:rsidRPr="009E7E85">
        <w:rPr>
          <w:rFonts w:ascii="Kozuka Mincho Pro M" w:eastAsia="Kozuka Mincho Pro M" w:hAnsi="Kozuka Mincho Pro M" w:cstheme="minorHAnsi"/>
        </w:rPr>
        <w:t xml:space="preserve">s either – we are luckier than most schools in this respect and do still have some (though fewer) TAs </w:t>
      </w:r>
      <w:r w:rsidR="00AE5A66" w:rsidRPr="009E7E85">
        <w:rPr>
          <w:rFonts w:ascii="Kozuka Mincho Pro M" w:eastAsia="Kozuka Mincho Pro M" w:hAnsi="Kozuka Mincho Pro M" w:cstheme="minorHAnsi"/>
        </w:rPr>
        <w:t>i</w:t>
      </w:r>
      <w:r w:rsidRPr="009E7E85">
        <w:rPr>
          <w:rFonts w:ascii="Kozuka Mincho Pro M" w:eastAsia="Kozuka Mincho Pro M" w:hAnsi="Kozuka Mincho Pro M" w:cstheme="minorHAnsi"/>
        </w:rPr>
        <w:t xml:space="preserve">n this sort of general support </w:t>
      </w:r>
      <w:r w:rsidR="00AE5A66" w:rsidRPr="009E7E85">
        <w:rPr>
          <w:rFonts w:ascii="Kozuka Mincho Pro M" w:eastAsia="Kozuka Mincho Pro M" w:hAnsi="Kozuka Mincho Pro M" w:cstheme="minorHAnsi"/>
        </w:rPr>
        <w:t>role</w:t>
      </w:r>
      <w:r w:rsidRPr="009E7E85">
        <w:rPr>
          <w:rFonts w:ascii="Kozuka Mincho Pro M" w:eastAsia="Kozuka Mincho Pro M" w:hAnsi="Kozuka Mincho Pro M" w:cstheme="minorHAnsi"/>
        </w:rPr>
        <w:t>. Sadly though, this is gone in most schools now</w:t>
      </w:r>
      <w:r w:rsidR="00AE5A66" w:rsidRPr="009E7E85">
        <w:rPr>
          <w:rFonts w:ascii="Kozuka Mincho Pro M" w:eastAsia="Kozuka Mincho Pro M" w:hAnsi="Kozuka Mincho Pro M" w:cstheme="minorHAnsi"/>
        </w:rPr>
        <w:t xml:space="preserve"> and is diminishing here.</w:t>
      </w:r>
    </w:p>
    <w:p w:rsidR="00062C69" w:rsidRPr="009E7E85" w:rsidRDefault="00062C69" w:rsidP="00097D4D">
      <w:pPr>
        <w:jc w:val="both"/>
        <w:rPr>
          <w:rFonts w:ascii="Kozuka Mincho Pro M" w:eastAsia="Kozuka Mincho Pro M" w:hAnsi="Kozuka Mincho Pro M" w:cstheme="minorHAnsi"/>
        </w:rPr>
      </w:pPr>
      <w:r w:rsidRPr="009E7E85">
        <w:rPr>
          <w:rFonts w:ascii="Kozuka Mincho Pro M" w:eastAsia="Kozuka Mincho Pro M" w:hAnsi="Kozuka Mincho Pro M" w:cstheme="minorHAnsi"/>
        </w:rPr>
        <w:t xml:space="preserve">While we consistently achieve academic results in the top 10-20% of the country in all subjects, it remains that nearly a quarter of our children leave unable to pass the test and meet the expected standard of reading. This presents these children with a disadvantage on starting Secondary school. The quality of our reading teaching is continuously monitored and is </w:t>
      </w:r>
      <w:r w:rsidR="00977617" w:rsidRPr="009E7E85">
        <w:rPr>
          <w:rFonts w:ascii="Kozuka Mincho Pro M" w:eastAsia="Kozuka Mincho Pro M" w:hAnsi="Kozuka Mincho Pro M" w:cstheme="minorHAnsi"/>
        </w:rPr>
        <w:t xml:space="preserve">considered to be </w:t>
      </w:r>
      <w:r w:rsidRPr="009E7E85">
        <w:rPr>
          <w:rFonts w:ascii="Kozuka Mincho Pro M" w:eastAsia="Kozuka Mincho Pro M" w:hAnsi="Kozuka Mincho Pro M" w:cstheme="minorHAnsi"/>
        </w:rPr>
        <w:t xml:space="preserve">right at the leading edge of </w:t>
      </w:r>
      <w:r w:rsidR="00977617" w:rsidRPr="009E7E85">
        <w:rPr>
          <w:rFonts w:ascii="Kozuka Mincho Pro M" w:eastAsia="Kozuka Mincho Pro M" w:hAnsi="Kozuka Mincho Pro M" w:cstheme="minorHAnsi"/>
        </w:rPr>
        <w:t xml:space="preserve">good practice and was highlighted as a strength by </w:t>
      </w:r>
      <w:proofErr w:type="spellStart"/>
      <w:r w:rsidR="00977617" w:rsidRPr="009E7E85">
        <w:rPr>
          <w:rFonts w:ascii="Kozuka Mincho Pro M" w:eastAsia="Kozuka Mincho Pro M" w:hAnsi="Kozuka Mincho Pro M" w:cstheme="minorHAnsi"/>
        </w:rPr>
        <w:t>Ofsted</w:t>
      </w:r>
      <w:proofErr w:type="spellEnd"/>
      <w:r w:rsidR="00977617" w:rsidRPr="009E7E85">
        <w:rPr>
          <w:rFonts w:ascii="Kozuka Mincho Pro M" w:eastAsia="Kozuka Mincho Pro M" w:hAnsi="Kozuka Mincho Pro M" w:cstheme="minorHAnsi"/>
        </w:rPr>
        <w:t xml:space="preserve">. We will continue to develop this, but essentially, the children just need to read more. </w:t>
      </w:r>
    </w:p>
    <w:p w:rsidR="00BE3BFF" w:rsidRPr="009E7E85" w:rsidRDefault="00BE3BFF" w:rsidP="00097D4D">
      <w:pPr>
        <w:jc w:val="both"/>
        <w:rPr>
          <w:rFonts w:ascii="Kozuka Mincho Pro M" w:eastAsia="Kozuka Mincho Pro M" w:hAnsi="Kozuka Mincho Pro M" w:cstheme="minorHAnsi"/>
        </w:rPr>
      </w:pPr>
      <w:r w:rsidRPr="009E7E85">
        <w:rPr>
          <w:rFonts w:ascii="Kozuka Mincho Pro M" w:eastAsia="Kozuka Mincho Pro M" w:hAnsi="Kozuka Mincho Pro M" w:cstheme="minorHAnsi"/>
        </w:rPr>
        <w:t>We also</w:t>
      </w:r>
      <w:r w:rsidR="00062C69" w:rsidRPr="009E7E85">
        <w:rPr>
          <w:rFonts w:ascii="Kozuka Mincho Pro M" w:eastAsia="Kozuka Mincho Pro M" w:hAnsi="Kozuka Mincho Pro M" w:cstheme="minorHAnsi"/>
        </w:rPr>
        <w:t xml:space="preserve"> </w:t>
      </w:r>
      <w:proofErr w:type="spellStart"/>
      <w:r w:rsidR="00062C69" w:rsidRPr="009E7E85">
        <w:rPr>
          <w:rFonts w:ascii="Kozuka Mincho Pro M" w:eastAsia="Kozuka Mincho Pro M" w:hAnsi="Kozuka Mincho Pro M" w:cstheme="minorHAnsi"/>
        </w:rPr>
        <w:t>recognise</w:t>
      </w:r>
      <w:proofErr w:type="spellEnd"/>
      <w:r w:rsidR="00062C69" w:rsidRPr="009E7E85">
        <w:rPr>
          <w:rFonts w:ascii="Kozuka Mincho Pro M" w:eastAsia="Kozuka Mincho Pro M" w:hAnsi="Kozuka Mincho Pro M" w:cstheme="minorHAnsi"/>
        </w:rPr>
        <w:t xml:space="preserve"> the social value of the more creative tasks and that these can play a role in interest, engagement, deepening knowledge and </w:t>
      </w:r>
      <w:r w:rsidR="00062C69" w:rsidRPr="009E7E85">
        <w:rPr>
          <w:rFonts w:ascii="Kozuka Mincho Pro M" w:eastAsia="Kozuka Mincho Pro M" w:hAnsi="Kozuka Mincho Pro M" w:cstheme="minorHAnsi"/>
        </w:rPr>
        <w:lastRenderedPageBreak/>
        <w:t>under</w:t>
      </w:r>
      <w:r w:rsidR="00E9256E" w:rsidRPr="009E7E85">
        <w:rPr>
          <w:rFonts w:ascii="Kozuka Mincho Pro M" w:eastAsia="Kozuka Mincho Pro M" w:hAnsi="Kozuka Mincho Pro M" w:cstheme="minorHAnsi"/>
        </w:rPr>
        <w:t>s</w:t>
      </w:r>
      <w:r w:rsidR="00062C69" w:rsidRPr="009E7E85">
        <w:rPr>
          <w:rFonts w:ascii="Kozuka Mincho Pro M" w:eastAsia="Kozuka Mincho Pro M" w:hAnsi="Kozuka Mincho Pro M" w:cstheme="minorHAnsi"/>
        </w:rPr>
        <w:t>tanding, following or developing interests, building vocabulary and generally hav</w:t>
      </w:r>
      <w:r w:rsidR="00E9256E" w:rsidRPr="009E7E85">
        <w:rPr>
          <w:rFonts w:ascii="Kozuka Mincho Pro M" w:eastAsia="Kozuka Mincho Pro M" w:hAnsi="Kozuka Mincho Pro M" w:cstheme="minorHAnsi"/>
        </w:rPr>
        <w:t>i</w:t>
      </w:r>
      <w:r w:rsidR="00062C69" w:rsidRPr="009E7E85">
        <w:rPr>
          <w:rFonts w:ascii="Kozuka Mincho Pro M" w:eastAsia="Kozuka Mincho Pro M" w:hAnsi="Kozuka Mincho Pro M" w:cstheme="minorHAnsi"/>
        </w:rPr>
        <w:t xml:space="preserve">ng fun learning at home. </w:t>
      </w:r>
    </w:p>
    <w:p w:rsidR="00062C69" w:rsidRPr="009E7E85" w:rsidRDefault="00062C69" w:rsidP="00097D4D">
      <w:pPr>
        <w:jc w:val="both"/>
        <w:rPr>
          <w:rFonts w:ascii="Kozuka Mincho Pro M" w:eastAsia="Kozuka Mincho Pro M" w:hAnsi="Kozuka Mincho Pro M" w:cstheme="minorHAnsi"/>
        </w:rPr>
      </w:pPr>
      <w:r w:rsidRPr="009E7E85">
        <w:rPr>
          <w:rFonts w:ascii="Kozuka Mincho Pro M" w:eastAsia="Kozuka Mincho Pro M" w:hAnsi="Kozuka Mincho Pro M" w:cstheme="minorHAnsi"/>
        </w:rPr>
        <w:t>We agree philosophically that children should not be sanctioned when homework is not completed as it is generally not their choice whether it is done or not.</w:t>
      </w:r>
      <w:r w:rsidR="009E7E85" w:rsidRPr="009E7E85">
        <w:rPr>
          <w:rFonts w:ascii="Kozuka Mincho Pro M" w:eastAsia="Kozuka Mincho Pro M" w:hAnsi="Kozuka Mincho Pro M" w:cstheme="minorHAnsi"/>
        </w:rPr>
        <w:t xml:space="preserve"> We also recognizes that there are some children with specific SEN who struggle when school crosses the boundary into home and that this can </w:t>
      </w:r>
      <w:proofErr w:type="spellStart"/>
      <w:proofErr w:type="gramStart"/>
      <w:r w:rsidR="009E7E85" w:rsidRPr="009E7E85">
        <w:rPr>
          <w:rFonts w:ascii="Kozuka Mincho Pro M" w:eastAsia="Kozuka Mincho Pro M" w:hAnsi="Kozuka Mincho Pro M" w:cstheme="minorHAnsi"/>
        </w:rPr>
        <w:t>resul;t</w:t>
      </w:r>
      <w:proofErr w:type="spellEnd"/>
      <w:proofErr w:type="gramEnd"/>
      <w:r w:rsidR="009E7E85" w:rsidRPr="009E7E85">
        <w:rPr>
          <w:rFonts w:ascii="Kozuka Mincho Pro M" w:eastAsia="Kozuka Mincho Pro M" w:hAnsi="Kozuka Mincho Pro M" w:cstheme="minorHAnsi"/>
        </w:rPr>
        <w:t xml:space="preserve"> in challenging </w:t>
      </w:r>
      <w:proofErr w:type="spellStart"/>
      <w:r w:rsidR="009E7E85" w:rsidRPr="009E7E85">
        <w:rPr>
          <w:rFonts w:ascii="Kozuka Mincho Pro M" w:eastAsia="Kozuka Mincho Pro M" w:hAnsi="Kozuka Mincho Pro M" w:cstheme="minorHAnsi"/>
        </w:rPr>
        <w:t>behaviour</w:t>
      </w:r>
      <w:proofErr w:type="spellEnd"/>
      <w:r w:rsidR="009E7E85" w:rsidRPr="009E7E85">
        <w:rPr>
          <w:rFonts w:ascii="Kozuka Mincho Pro M" w:eastAsia="Kozuka Mincho Pro M" w:hAnsi="Kozuka Mincho Pro M" w:cstheme="minorHAnsi"/>
        </w:rPr>
        <w:t xml:space="preserve"> and </w:t>
      </w:r>
      <w:proofErr w:type="spellStart"/>
      <w:r w:rsidR="009E7E85" w:rsidRPr="009E7E85">
        <w:rPr>
          <w:rFonts w:ascii="Kozuka Mincho Pro M" w:eastAsia="Kozuka Mincho Pro M" w:hAnsi="Kozuka Mincho Pro M" w:cstheme="minorHAnsi"/>
        </w:rPr>
        <w:t>deterorating</w:t>
      </w:r>
      <w:proofErr w:type="spellEnd"/>
      <w:r w:rsidR="009E7E85" w:rsidRPr="009E7E85">
        <w:rPr>
          <w:rFonts w:ascii="Kozuka Mincho Pro M" w:eastAsia="Kozuka Mincho Pro M" w:hAnsi="Kozuka Mincho Pro M" w:cstheme="minorHAnsi"/>
        </w:rPr>
        <w:t xml:space="preserve"> </w:t>
      </w:r>
      <w:proofErr w:type="spellStart"/>
      <w:r w:rsidR="009E7E85" w:rsidRPr="009E7E85">
        <w:rPr>
          <w:rFonts w:ascii="Kozuka Mincho Pro M" w:eastAsia="Kozuka Mincho Pro M" w:hAnsi="Kozuka Mincho Pro M" w:cstheme="minorHAnsi"/>
        </w:rPr>
        <w:t>realtinships</w:t>
      </w:r>
      <w:proofErr w:type="spellEnd"/>
      <w:r w:rsidR="009E7E85" w:rsidRPr="009E7E85">
        <w:rPr>
          <w:rFonts w:ascii="Kozuka Mincho Pro M" w:eastAsia="Kozuka Mincho Pro M" w:hAnsi="Kozuka Mincho Pro M" w:cstheme="minorHAnsi"/>
        </w:rPr>
        <w:t xml:space="preserve"> between parent and child. We would not wish to add to this.</w:t>
      </w:r>
    </w:p>
    <w:p w:rsidR="009E7E85" w:rsidRPr="009E7E85" w:rsidRDefault="009E7E85" w:rsidP="00062C69">
      <w:pPr>
        <w:jc w:val="center"/>
        <w:rPr>
          <w:rFonts w:ascii="Kozuka Mincho Pro M" w:eastAsia="Kozuka Mincho Pro M" w:hAnsi="Kozuka Mincho Pro M" w:cstheme="minorHAnsi"/>
          <w:b/>
          <w:u w:val="single"/>
        </w:rPr>
      </w:pPr>
    </w:p>
    <w:p w:rsidR="00062C69" w:rsidRPr="009E7E85" w:rsidRDefault="00062C69" w:rsidP="00062C69">
      <w:pPr>
        <w:jc w:val="center"/>
        <w:rPr>
          <w:rFonts w:ascii="Kozuka Mincho Pro M" w:eastAsia="Kozuka Mincho Pro M" w:hAnsi="Kozuka Mincho Pro M" w:cstheme="minorHAnsi"/>
          <w:b/>
          <w:u w:val="single"/>
        </w:rPr>
      </w:pPr>
      <w:r w:rsidRPr="009E7E85">
        <w:rPr>
          <w:rFonts w:ascii="Kozuka Mincho Pro M" w:eastAsia="Kozuka Mincho Pro M" w:hAnsi="Kozuka Mincho Pro M" w:cstheme="minorHAnsi"/>
          <w:b/>
          <w:u w:val="single"/>
        </w:rPr>
        <w:t xml:space="preserve">Changes Arising </w:t>
      </w:r>
      <w:proofErr w:type="gramStart"/>
      <w:r w:rsidRPr="009E7E85">
        <w:rPr>
          <w:rFonts w:ascii="Kozuka Mincho Pro M" w:eastAsia="Kozuka Mincho Pro M" w:hAnsi="Kozuka Mincho Pro M" w:cstheme="minorHAnsi"/>
          <w:b/>
          <w:u w:val="single"/>
        </w:rPr>
        <w:t>From</w:t>
      </w:r>
      <w:proofErr w:type="gramEnd"/>
      <w:r w:rsidRPr="009E7E85">
        <w:rPr>
          <w:rFonts w:ascii="Kozuka Mincho Pro M" w:eastAsia="Kozuka Mincho Pro M" w:hAnsi="Kozuka Mincho Pro M" w:cstheme="minorHAnsi"/>
          <w:b/>
          <w:u w:val="single"/>
        </w:rPr>
        <w:t xml:space="preserve"> the Above</w:t>
      </w:r>
    </w:p>
    <w:p w:rsidR="00062C69" w:rsidRPr="009E7E85" w:rsidRDefault="00062C69" w:rsidP="00062C69">
      <w:pPr>
        <w:jc w:val="both"/>
        <w:rPr>
          <w:rFonts w:ascii="Kozuka Mincho Pro M" w:eastAsia="Kozuka Mincho Pro M" w:hAnsi="Kozuka Mincho Pro M" w:cstheme="minorHAnsi"/>
          <w:b/>
        </w:rPr>
      </w:pPr>
      <w:r w:rsidRPr="009E7E85">
        <w:rPr>
          <w:rFonts w:ascii="Kozuka Mincho Pro M" w:eastAsia="Kozuka Mincho Pro M" w:hAnsi="Kozuka Mincho Pro M" w:cstheme="minorHAnsi"/>
          <w:b/>
        </w:rPr>
        <w:t xml:space="preserve">We will be clarifying and simplifying the general homework hopes and expectations. </w:t>
      </w:r>
    </w:p>
    <w:p w:rsidR="00062C69" w:rsidRPr="009E7E85" w:rsidRDefault="00062C69" w:rsidP="00062C69">
      <w:pPr>
        <w:pStyle w:val="ListParagraph"/>
        <w:numPr>
          <w:ilvl w:val="0"/>
          <w:numId w:val="6"/>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 xml:space="preserve">We hope that all children will read/be heard reading at home daily. </w:t>
      </w:r>
      <w:r w:rsidR="00977617" w:rsidRPr="009E7E85">
        <w:rPr>
          <w:rFonts w:ascii="Kozuka Mincho Pro M" w:eastAsia="Kozuka Mincho Pro M" w:hAnsi="Kozuka Mincho Pro M" w:cstheme="minorHAnsi"/>
        </w:rPr>
        <w:t xml:space="preserve"> </w:t>
      </w:r>
    </w:p>
    <w:p w:rsidR="00977617" w:rsidRPr="009E7E85" w:rsidRDefault="00977617" w:rsidP="00062C69">
      <w:pPr>
        <w:pStyle w:val="ListParagraph"/>
        <w:numPr>
          <w:ilvl w:val="0"/>
          <w:numId w:val="6"/>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 xml:space="preserve">We hope that children will be encouraged at home to </w:t>
      </w:r>
      <w:r w:rsidR="00783DB2" w:rsidRPr="009E7E85">
        <w:rPr>
          <w:rFonts w:ascii="Kozuka Mincho Pro M" w:eastAsia="Kozuka Mincho Pro M" w:hAnsi="Kozuka Mincho Pro M" w:cstheme="minorHAnsi"/>
        </w:rPr>
        <w:t xml:space="preserve">regularly </w:t>
      </w:r>
      <w:r w:rsidRPr="009E7E85">
        <w:rPr>
          <w:rFonts w:ascii="Kozuka Mincho Pro M" w:eastAsia="Kozuka Mincho Pro M" w:hAnsi="Kozuka Mincho Pro M" w:cstheme="minorHAnsi"/>
        </w:rPr>
        <w:t>practice key skills</w:t>
      </w:r>
      <w:r w:rsidR="00E9256E" w:rsidRPr="009E7E85">
        <w:rPr>
          <w:rFonts w:ascii="Kozuka Mincho Pro M" w:eastAsia="Kozuka Mincho Pro M" w:hAnsi="Kozuka Mincho Pro M" w:cstheme="minorHAnsi"/>
        </w:rPr>
        <w:t>,</w:t>
      </w:r>
      <w:r w:rsidRPr="009E7E85">
        <w:rPr>
          <w:rFonts w:ascii="Kozuka Mincho Pro M" w:eastAsia="Kozuka Mincho Pro M" w:hAnsi="Kozuka Mincho Pro M" w:cstheme="minorHAnsi"/>
        </w:rPr>
        <w:t xml:space="preserve"> such as spellings and times-tables.</w:t>
      </w:r>
    </w:p>
    <w:p w:rsidR="009E7E85" w:rsidRPr="009E7E85" w:rsidRDefault="009E7E85" w:rsidP="00977617">
      <w:pPr>
        <w:jc w:val="both"/>
        <w:rPr>
          <w:rFonts w:ascii="Kozuka Mincho Pro M" w:eastAsia="Kozuka Mincho Pro M" w:hAnsi="Kozuka Mincho Pro M" w:cstheme="minorHAnsi"/>
          <w:b/>
        </w:rPr>
      </w:pPr>
    </w:p>
    <w:p w:rsidR="00977617" w:rsidRPr="009E7E85" w:rsidRDefault="00977617" w:rsidP="00977617">
      <w:pPr>
        <w:jc w:val="both"/>
        <w:rPr>
          <w:rFonts w:ascii="Kozuka Mincho Pro M" w:eastAsia="Kozuka Mincho Pro M" w:hAnsi="Kozuka Mincho Pro M" w:cstheme="minorHAnsi"/>
          <w:b/>
        </w:rPr>
      </w:pPr>
      <w:r w:rsidRPr="009E7E85">
        <w:rPr>
          <w:rFonts w:ascii="Kozuka Mincho Pro M" w:eastAsia="Kozuka Mincho Pro M" w:hAnsi="Kozuka Mincho Pro M" w:cstheme="minorHAnsi"/>
          <w:b/>
        </w:rPr>
        <w:t>We will try to support with this.</w:t>
      </w:r>
    </w:p>
    <w:p w:rsidR="00977617" w:rsidRPr="009E7E85" w:rsidRDefault="00977617" w:rsidP="00977617">
      <w:pPr>
        <w:pStyle w:val="ListParagraph"/>
        <w:numPr>
          <w:ilvl w:val="0"/>
          <w:numId w:val="7"/>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Each year group will send out (attached) clarification of the recommended times to be spent on home learning</w:t>
      </w:r>
      <w:r w:rsidR="00E9256E" w:rsidRPr="009E7E85">
        <w:rPr>
          <w:rFonts w:ascii="Kozuka Mincho Pro M" w:eastAsia="Kozuka Mincho Pro M" w:hAnsi="Kozuka Mincho Pro M" w:cstheme="minorHAnsi"/>
        </w:rPr>
        <w:t>.</w:t>
      </w:r>
    </w:p>
    <w:p w:rsidR="00977617" w:rsidRPr="009E7E85" w:rsidRDefault="00977617" w:rsidP="00977617">
      <w:pPr>
        <w:pStyle w:val="ListParagraph"/>
        <w:numPr>
          <w:ilvl w:val="0"/>
          <w:numId w:val="7"/>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Each year group will send home advanced notice of the key spellings and facts that children will be assessed on in the coming half term.</w:t>
      </w:r>
    </w:p>
    <w:p w:rsidR="00977617" w:rsidRPr="009E7E85" w:rsidRDefault="00977617" w:rsidP="00977617">
      <w:pPr>
        <w:pStyle w:val="ListParagraph"/>
        <w:numPr>
          <w:ilvl w:val="0"/>
          <w:numId w:val="7"/>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Each year group (or phase) will host an event this half term to which you will be invited to hear about how to support with home learning; tips on learning spellings and number facts; advice and techniques on supporting reading</w:t>
      </w:r>
    </w:p>
    <w:p w:rsidR="00783DB2" w:rsidRPr="009E7E85" w:rsidRDefault="00783DB2" w:rsidP="00783DB2">
      <w:pPr>
        <w:jc w:val="both"/>
        <w:rPr>
          <w:rFonts w:ascii="Kozuka Mincho Pro M" w:eastAsia="Kozuka Mincho Pro M" w:hAnsi="Kozuka Mincho Pro M" w:cstheme="minorHAnsi"/>
          <w:b/>
        </w:rPr>
      </w:pPr>
      <w:r w:rsidRPr="009E7E85">
        <w:rPr>
          <w:rFonts w:ascii="Kozuka Mincho Pro M" w:eastAsia="Kozuka Mincho Pro M" w:hAnsi="Kozuka Mincho Pro M" w:cstheme="minorHAnsi"/>
          <w:b/>
        </w:rPr>
        <w:t>We will regularly assess progress with key fact knowledge in the form of quizzes and tests</w:t>
      </w:r>
    </w:p>
    <w:p w:rsidR="00783DB2" w:rsidRPr="009E7E85" w:rsidRDefault="00783DB2" w:rsidP="00783DB2">
      <w:pPr>
        <w:pStyle w:val="ListParagraph"/>
        <w:numPr>
          <w:ilvl w:val="0"/>
          <w:numId w:val="9"/>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Of course, we will be co</w:t>
      </w:r>
      <w:r w:rsidR="00E9256E" w:rsidRPr="009E7E85">
        <w:rPr>
          <w:rFonts w:ascii="Kozuka Mincho Pro M" w:eastAsia="Kozuka Mincho Pro M" w:hAnsi="Kozuka Mincho Pro M" w:cstheme="minorHAnsi"/>
        </w:rPr>
        <w:t>ntin</w:t>
      </w:r>
      <w:r w:rsidRPr="009E7E85">
        <w:rPr>
          <w:rFonts w:ascii="Kozuka Mincho Pro M" w:eastAsia="Kozuka Mincho Pro M" w:hAnsi="Kozuka Mincho Pro M" w:cstheme="minorHAnsi"/>
        </w:rPr>
        <w:t>uing to teach! We will target teaching on the identified areas of need.</w:t>
      </w:r>
    </w:p>
    <w:p w:rsidR="00783DB2" w:rsidRPr="009E7E85" w:rsidRDefault="00783DB2" w:rsidP="00783DB2">
      <w:pPr>
        <w:pStyle w:val="ListParagraph"/>
        <w:numPr>
          <w:ilvl w:val="0"/>
          <w:numId w:val="9"/>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lastRenderedPageBreak/>
        <w:t>Naturally, we will focus individual and group interventions where we can on children who need them.</w:t>
      </w:r>
    </w:p>
    <w:p w:rsidR="00783DB2" w:rsidRPr="009E7E85" w:rsidRDefault="00783DB2" w:rsidP="00783DB2">
      <w:pPr>
        <w:pStyle w:val="ListParagraph"/>
        <w:numPr>
          <w:ilvl w:val="0"/>
          <w:numId w:val="9"/>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We will update parents/</w:t>
      </w:r>
      <w:proofErr w:type="spellStart"/>
      <w:r w:rsidRPr="009E7E85">
        <w:rPr>
          <w:rFonts w:ascii="Kozuka Mincho Pro M" w:eastAsia="Kozuka Mincho Pro M" w:hAnsi="Kozuka Mincho Pro M" w:cstheme="minorHAnsi"/>
        </w:rPr>
        <w:t>carers</w:t>
      </w:r>
      <w:proofErr w:type="spellEnd"/>
      <w:r w:rsidRPr="009E7E85">
        <w:rPr>
          <w:rFonts w:ascii="Kozuka Mincho Pro M" w:eastAsia="Kozuka Mincho Pro M" w:hAnsi="Kozuka Mincho Pro M" w:cstheme="minorHAnsi"/>
        </w:rPr>
        <w:t xml:space="preserve"> on children’s progress and any gaps in their knowledge.</w:t>
      </w:r>
    </w:p>
    <w:p w:rsidR="00977617" w:rsidRPr="009E7E85" w:rsidRDefault="00977617" w:rsidP="00977617">
      <w:pPr>
        <w:jc w:val="both"/>
        <w:rPr>
          <w:rFonts w:ascii="Kozuka Mincho Pro M" w:eastAsia="Kozuka Mincho Pro M" w:hAnsi="Kozuka Mincho Pro M" w:cstheme="minorHAnsi"/>
          <w:b/>
        </w:rPr>
      </w:pPr>
      <w:r w:rsidRPr="009E7E85">
        <w:rPr>
          <w:rFonts w:ascii="Kozuka Mincho Pro M" w:eastAsia="Kozuka Mincho Pro M" w:hAnsi="Kozuka Mincho Pro M" w:cstheme="minorHAnsi"/>
          <w:b/>
        </w:rPr>
        <w:t>We will reinstate the popular menus of suggested home learning activities to support or extend learning in a range of subjects.</w:t>
      </w:r>
    </w:p>
    <w:p w:rsidR="00977617" w:rsidRPr="009E7E85" w:rsidRDefault="00977617" w:rsidP="00977617">
      <w:pPr>
        <w:pStyle w:val="ListParagraph"/>
        <w:numPr>
          <w:ilvl w:val="0"/>
          <w:numId w:val="8"/>
        </w:numPr>
        <w:jc w:val="both"/>
        <w:rPr>
          <w:rFonts w:ascii="Kozuka Mincho Pro M" w:eastAsia="Kozuka Mincho Pro M" w:hAnsi="Kozuka Mincho Pro M" w:cstheme="minorHAnsi"/>
          <w:b/>
          <w:u w:val="single"/>
        </w:rPr>
      </w:pPr>
      <w:r w:rsidRPr="009E7E85">
        <w:rPr>
          <w:rFonts w:ascii="Kozuka Mincho Pro M" w:eastAsia="Kozuka Mincho Pro M" w:hAnsi="Kozuka Mincho Pro M" w:cstheme="minorHAnsi"/>
          <w:b/>
          <w:u w:val="single"/>
        </w:rPr>
        <w:t>These will be optional</w:t>
      </w:r>
    </w:p>
    <w:p w:rsidR="00977617" w:rsidRPr="009E7E85" w:rsidRDefault="00977617" w:rsidP="00977617">
      <w:pPr>
        <w:pStyle w:val="ListParagraph"/>
        <w:numPr>
          <w:ilvl w:val="0"/>
          <w:numId w:val="8"/>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They will be related to current learn</w:t>
      </w:r>
      <w:r w:rsidR="00783DB2" w:rsidRPr="009E7E85">
        <w:rPr>
          <w:rFonts w:ascii="Kozuka Mincho Pro M" w:eastAsia="Kozuka Mincho Pro M" w:hAnsi="Kozuka Mincho Pro M" w:cstheme="minorHAnsi"/>
        </w:rPr>
        <w:t>ing</w:t>
      </w:r>
      <w:r w:rsidRPr="009E7E85">
        <w:rPr>
          <w:rFonts w:ascii="Kozuka Mincho Pro M" w:eastAsia="Kozuka Mincho Pro M" w:hAnsi="Kozuka Mincho Pro M" w:cstheme="minorHAnsi"/>
        </w:rPr>
        <w:t xml:space="preserve"> topics</w:t>
      </w:r>
    </w:p>
    <w:p w:rsidR="00783DB2" w:rsidRPr="009E7E85" w:rsidRDefault="00783DB2" w:rsidP="00977617">
      <w:pPr>
        <w:pStyle w:val="ListParagraph"/>
        <w:numPr>
          <w:ilvl w:val="0"/>
          <w:numId w:val="8"/>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Children will be encouraged to share anything they have done in a regular class ‘show and tell’ type session.</w:t>
      </w:r>
    </w:p>
    <w:p w:rsidR="00783DB2" w:rsidRPr="009E7E85" w:rsidRDefault="00783DB2" w:rsidP="00977617">
      <w:pPr>
        <w:pStyle w:val="ListParagraph"/>
        <w:numPr>
          <w:ilvl w:val="0"/>
          <w:numId w:val="8"/>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Children who completed tasks may receive praise, recognition and reward in the form of house points, awards from members of Senior leadership etc</w:t>
      </w:r>
      <w:r w:rsidR="00E9256E" w:rsidRPr="009E7E85">
        <w:rPr>
          <w:rFonts w:ascii="Kozuka Mincho Pro M" w:eastAsia="Kozuka Mincho Pro M" w:hAnsi="Kozuka Mincho Pro M" w:cstheme="minorHAnsi"/>
        </w:rPr>
        <w:t>.</w:t>
      </w:r>
    </w:p>
    <w:p w:rsidR="009E7E85" w:rsidRPr="009E7E85" w:rsidRDefault="009E7E85" w:rsidP="00977617">
      <w:pPr>
        <w:pStyle w:val="ListParagraph"/>
        <w:numPr>
          <w:ilvl w:val="0"/>
          <w:numId w:val="8"/>
        </w:numPr>
        <w:jc w:val="both"/>
        <w:rPr>
          <w:rFonts w:ascii="Kozuka Mincho Pro M" w:eastAsia="Kozuka Mincho Pro M" w:hAnsi="Kozuka Mincho Pro M" w:cstheme="minorHAnsi"/>
        </w:rPr>
      </w:pPr>
      <w:r w:rsidRPr="009E7E85">
        <w:rPr>
          <w:rFonts w:ascii="Kozuka Mincho Pro M" w:eastAsia="Kozuka Mincho Pro M" w:hAnsi="Kozuka Mincho Pro M" w:cstheme="minorHAnsi"/>
        </w:rPr>
        <w:t>Those who don’t will not be sanctioned.</w:t>
      </w:r>
    </w:p>
    <w:p w:rsidR="00097D4D" w:rsidRPr="009E7E85" w:rsidRDefault="00097D4D" w:rsidP="00097D4D">
      <w:pPr>
        <w:jc w:val="both"/>
        <w:rPr>
          <w:rFonts w:ascii="Arial Narrow" w:hAnsi="Arial Narrow"/>
          <w:u w:val="single"/>
        </w:rPr>
      </w:pPr>
    </w:p>
    <w:p w:rsidR="00783DB2" w:rsidRPr="009E7E85" w:rsidRDefault="00783DB2" w:rsidP="00097D4D">
      <w:pPr>
        <w:jc w:val="both"/>
        <w:rPr>
          <w:rFonts w:ascii="Kozuka Mincho Pro M" w:eastAsia="Kozuka Mincho Pro M" w:hAnsi="Kozuka Mincho Pro M"/>
        </w:rPr>
      </w:pPr>
      <w:r w:rsidRPr="009E7E85">
        <w:rPr>
          <w:rFonts w:ascii="Kozuka Mincho Pro M" w:eastAsia="Kozuka Mincho Pro M" w:hAnsi="Kozuka Mincho Pro M"/>
        </w:rPr>
        <w:t>We accept that we cannot please all the people all of the time on this. We hope that the above is a proportionate and empathetic response to the feedback received. We really do try to listen!</w:t>
      </w:r>
    </w:p>
    <w:p w:rsidR="00783DB2" w:rsidRDefault="00783DB2" w:rsidP="00097D4D">
      <w:pPr>
        <w:jc w:val="both"/>
        <w:rPr>
          <w:rFonts w:ascii="Kozuka Mincho Pro M" w:eastAsia="Kozuka Mincho Pro M" w:hAnsi="Kozuka Mincho Pro M"/>
        </w:rPr>
      </w:pPr>
      <w:r w:rsidRPr="009E7E85">
        <w:rPr>
          <w:rFonts w:ascii="Kozuka Mincho Pro M" w:eastAsia="Kozuka Mincho Pro M" w:hAnsi="Kozuka Mincho Pro M"/>
        </w:rPr>
        <w:t>There follows more detail from the teachers in your child’s year group</w:t>
      </w:r>
      <w:r w:rsidR="009E7E85">
        <w:rPr>
          <w:rFonts w:ascii="Kozuka Mincho Pro M" w:eastAsia="Kozuka Mincho Pro M" w:hAnsi="Kozuka Mincho Pro M"/>
        </w:rPr>
        <w:t>.</w:t>
      </w:r>
    </w:p>
    <w:p w:rsidR="009E7E85" w:rsidRDefault="009E7E85" w:rsidP="00097D4D">
      <w:pPr>
        <w:jc w:val="both"/>
        <w:rPr>
          <w:rFonts w:ascii="Kozuka Mincho Pro M" w:eastAsia="Kozuka Mincho Pro M" w:hAnsi="Kozuka Mincho Pro M"/>
        </w:rPr>
      </w:pPr>
      <w:r>
        <w:rPr>
          <w:rFonts w:ascii="Kozuka Mincho Pro M" w:eastAsia="Kozuka Mincho Pro M" w:hAnsi="Kozuka Mincho Pro M"/>
        </w:rPr>
        <w:t>Yours,</w:t>
      </w:r>
    </w:p>
    <w:p w:rsidR="009E7E85" w:rsidRDefault="009E7E85" w:rsidP="00097D4D">
      <w:pPr>
        <w:jc w:val="both"/>
        <w:rPr>
          <w:rFonts w:ascii="Kozuka Mincho Pro M" w:eastAsia="Kozuka Mincho Pro M" w:hAnsi="Kozuka Mincho Pro M"/>
        </w:rPr>
      </w:pPr>
    </w:p>
    <w:p w:rsidR="009E7E85" w:rsidRPr="009E7E85" w:rsidRDefault="009E7E85" w:rsidP="00097D4D">
      <w:pPr>
        <w:jc w:val="both"/>
        <w:rPr>
          <w:rFonts w:ascii="Kozuka Mincho Pro M" w:eastAsia="Kozuka Mincho Pro M" w:hAnsi="Kozuka Mincho Pro M"/>
        </w:rPr>
      </w:pPr>
      <w:r>
        <w:rPr>
          <w:noProof/>
        </w:rPr>
        <w:drawing>
          <wp:inline distT="0" distB="0" distL="0" distR="0">
            <wp:extent cx="1181100" cy="731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955" cy="739115"/>
                    </a:xfrm>
                    <a:prstGeom prst="rect">
                      <a:avLst/>
                    </a:prstGeom>
                    <a:noFill/>
                    <a:ln>
                      <a:noFill/>
                    </a:ln>
                  </pic:spPr>
                </pic:pic>
              </a:graphicData>
            </a:graphic>
          </wp:inline>
        </w:drawing>
      </w:r>
      <w:r>
        <w:rPr>
          <w:rFonts w:ascii="Kozuka Mincho Pro M" w:eastAsia="Kozuka Mincho Pro M" w:hAnsi="Kozuka Mincho Pro M"/>
        </w:rPr>
        <w:t>Peter Hillier, Headteacher</w:t>
      </w:r>
    </w:p>
    <w:p w:rsidR="00FB2D1B" w:rsidRDefault="00FB2D1B" w:rsidP="00FB2D1B">
      <w:pPr>
        <w:spacing w:after="160" w:line="259" w:lineRule="auto"/>
        <w:rPr>
          <w:rFonts w:ascii="Kozuka Mincho Pro M" w:eastAsia="Kozuka Mincho Pro M" w:hAnsi="Kozuka Mincho Pro M"/>
          <w:b/>
          <w:u w:val="single"/>
        </w:rPr>
      </w:pPr>
    </w:p>
    <w:p w:rsidR="00FB2D1B" w:rsidRDefault="00FB2D1B" w:rsidP="00FB2D1B">
      <w:pPr>
        <w:spacing w:after="160" w:line="259" w:lineRule="auto"/>
        <w:rPr>
          <w:rFonts w:ascii="Kozuka Mincho Pro M" w:eastAsia="Kozuka Mincho Pro M" w:hAnsi="Kozuka Mincho Pro M"/>
          <w:b/>
          <w:u w:val="single"/>
        </w:rPr>
      </w:pPr>
    </w:p>
    <w:p w:rsidR="00FB2D1B" w:rsidRDefault="00FB2D1B" w:rsidP="00FB2D1B">
      <w:pPr>
        <w:spacing w:after="160" w:line="259" w:lineRule="auto"/>
        <w:rPr>
          <w:rFonts w:ascii="Kozuka Mincho Pro M" w:eastAsia="Kozuka Mincho Pro M" w:hAnsi="Kozuka Mincho Pro M"/>
          <w:b/>
          <w:u w:val="single"/>
        </w:rPr>
      </w:pPr>
    </w:p>
    <w:p w:rsidR="00FB2D1B" w:rsidRDefault="00FB2D1B" w:rsidP="00FB2D1B">
      <w:pPr>
        <w:spacing w:after="160" w:line="259" w:lineRule="auto"/>
        <w:rPr>
          <w:rFonts w:ascii="Kozuka Mincho Pro M" w:eastAsia="Kozuka Mincho Pro M" w:hAnsi="Kozuka Mincho Pro M"/>
          <w:b/>
          <w:u w:val="single"/>
        </w:rPr>
      </w:pPr>
    </w:p>
    <w:p w:rsidR="00783DB2" w:rsidRDefault="00783DB2" w:rsidP="00FB2D1B">
      <w:pPr>
        <w:spacing w:after="160" w:line="259" w:lineRule="auto"/>
        <w:rPr>
          <w:rFonts w:ascii="Kozuka Mincho Pro M" w:eastAsia="Kozuka Mincho Pro M" w:hAnsi="Kozuka Mincho Pro M"/>
          <w:b/>
          <w:u w:val="single"/>
        </w:rPr>
      </w:pPr>
      <w:r w:rsidRPr="009E7E85">
        <w:rPr>
          <w:rFonts w:ascii="Kozuka Mincho Pro M" w:eastAsia="Kozuka Mincho Pro M" w:hAnsi="Kozuka Mincho Pro M"/>
          <w:b/>
          <w:u w:val="single"/>
        </w:rPr>
        <w:lastRenderedPageBreak/>
        <w:t xml:space="preserve">Revised Recommended Home-learning; Year </w:t>
      </w:r>
      <w:r w:rsidR="00FB2D1B">
        <w:rPr>
          <w:rFonts w:ascii="Kozuka Mincho Pro M" w:eastAsia="Kozuka Mincho Pro M" w:hAnsi="Kozuka Mincho Pro M"/>
          <w:b/>
          <w:u w:val="single"/>
        </w:rPr>
        <w:t>Reception</w:t>
      </w:r>
    </w:p>
    <w:p w:rsidR="00FB2D1B" w:rsidRDefault="00FB2D1B" w:rsidP="00FB2D1B">
      <w:pPr>
        <w:spacing w:after="160" w:line="259" w:lineRule="auto"/>
        <w:rPr>
          <w:rFonts w:ascii="Kozuka Mincho Pro M" w:eastAsia="Kozuka Mincho Pro M" w:hAnsi="Kozuka Mincho Pro M"/>
          <w:b/>
          <w:u w:val="single"/>
        </w:rPr>
      </w:pPr>
    </w:p>
    <w:p w:rsidR="00FB2D1B" w:rsidRPr="00FB2D1B" w:rsidRDefault="00FB2D1B" w:rsidP="00FB2D1B">
      <w:pPr>
        <w:pStyle w:val="ListParagraph"/>
        <w:numPr>
          <w:ilvl w:val="0"/>
          <w:numId w:val="8"/>
        </w:numPr>
        <w:spacing w:after="160" w:line="259" w:lineRule="auto"/>
        <w:rPr>
          <w:rFonts w:ascii="Kozuka Mincho Pro M" w:eastAsia="Kozuka Mincho Pro M" w:hAnsi="Kozuka Mincho Pro M"/>
        </w:rPr>
      </w:pPr>
      <w:r w:rsidRPr="00FB2D1B">
        <w:rPr>
          <w:rFonts w:ascii="Kozuka Mincho Pro M" w:eastAsia="Kozuka Mincho Pro M" w:hAnsi="Kozuka Mincho Pro M"/>
        </w:rPr>
        <w:t xml:space="preserve">Daily Reading </w:t>
      </w:r>
      <w:proofErr w:type="gramStart"/>
      <w:r w:rsidRPr="00FB2D1B">
        <w:rPr>
          <w:rFonts w:ascii="Kozuka Mincho Pro M" w:eastAsia="Kozuka Mincho Pro M" w:hAnsi="Kozuka Mincho Pro M"/>
        </w:rPr>
        <w:t>-  10</w:t>
      </w:r>
      <w:proofErr w:type="gramEnd"/>
      <w:r w:rsidRPr="00FB2D1B">
        <w:rPr>
          <w:rFonts w:ascii="Kozuka Mincho Pro M" w:eastAsia="Kozuka Mincho Pro M" w:hAnsi="Kozuka Mincho Pro M"/>
        </w:rPr>
        <w:t xml:space="preserve"> minutes (Reading to your child is as valuable as listening to them reading) </w:t>
      </w:r>
    </w:p>
    <w:p w:rsidR="00FB2D1B" w:rsidRPr="00FB2D1B" w:rsidRDefault="00FB2D1B" w:rsidP="00FB2D1B">
      <w:pPr>
        <w:pStyle w:val="ListParagraph"/>
        <w:numPr>
          <w:ilvl w:val="0"/>
          <w:numId w:val="8"/>
        </w:numPr>
        <w:spacing w:after="160" w:line="259" w:lineRule="auto"/>
        <w:rPr>
          <w:rFonts w:ascii="Kozuka Mincho Pro M" w:eastAsia="Kozuka Mincho Pro M" w:hAnsi="Kozuka Mincho Pro M"/>
        </w:rPr>
      </w:pPr>
      <w:r w:rsidRPr="00FB2D1B">
        <w:rPr>
          <w:rFonts w:ascii="Kozuka Mincho Pro M" w:eastAsia="Kozuka Mincho Pro M" w:hAnsi="Kozuka Mincho Pro M"/>
        </w:rPr>
        <w:t xml:space="preserve">Weekly drawing homework – We provide a drawing sketchbook and a list of drawing challenges. Please encourage your child to have a go each week and chat with them about their pictures. If you upload a photograph onto Tapestry we will celebrate their work at school. </w:t>
      </w:r>
    </w:p>
    <w:p w:rsidR="00FB2D1B" w:rsidRPr="00FB2D1B" w:rsidRDefault="00FB2D1B" w:rsidP="00FB2D1B">
      <w:pPr>
        <w:pStyle w:val="ListParagraph"/>
        <w:numPr>
          <w:ilvl w:val="0"/>
          <w:numId w:val="8"/>
        </w:numPr>
        <w:spacing w:after="160" w:line="259" w:lineRule="auto"/>
        <w:rPr>
          <w:rFonts w:ascii="Kozuka Mincho Pro M" w:eastAsia="Kozuka Mincho Pro M" w:hAnsi="Kozuka Mincho Pro M"/>
        </w:rPr>
      </w:pPr>
      <w:r w:rsidRPr="00FB2D1B">
        <w:rPr>
          <w:rFonts w:ascii="Kozuka Mincho Pro M" w:eastAsia="Kozuka Mincho Pro M" w:hAnsi="Kozuka Mincho Pro M"/>
        </w:rPr>
        <w:t xml:space="preserve">Maths facts! After October half term we will share the week </w:t>
      </w:r>
      <w:proofErr w:type="spellStart"/>
      <w:r w:rsidRPr="00FB2D1B">
        <w:rPr>
          <w:rFonts w:ascii="Kozuka Mincho Pro M" w:eastAsia="Kozuka Mincho Pro M" w:hAnsi="Kozuka Mincho Pro M"/>
        </w:rPr>
        <w:t>ahead’s</w:t>
      </w:r>
      <w:proofErr w:type="spellEnd"/>
      <w:r w:rsidRPr="00FB2D1B">
        <w:rPr>
          <w:rFonts w:ascii="Kozuka Mincho Pro M" w:eastAsia="Kozuka Mincho Pro M" w:hAnsi="Kozuka Mincho Pro M"/>
        </w:rPr>
        <w:t xml:space="preserve"> Maths topic on Tapestry and the key facts that your child will be exploring. </w:t>
      </w:r>
    </w:p>
    <w:p w:rsidR="00FB2D1B" w:rsidRDefault="00FB2D1B" w:rsidP="00FB2D1B">
      <w:pPr>
        <w:spacing w:after="160" w:line="259" w:lineRule="auto"/>
        <w:rPr>
          <w:rFonts w:ascii="Kozuka Mincho Pro M" w:eastAsia="Kozuka Mincho Pro M" w:hAnsi="Kozuka Mincho Pro M"/>
        </w:rPr>
      </w:pPr>
    </w:p>
    <w:p w:rsidR="00FB2D1B" w:rsidRDefault="00FB2D1B" w:rsidP="00FB2D1B">
      <w:pPr>
        <w:spacing w:after="160" w:line="259" w:lineRule="auto"/>
        <w:rPr>
          <w:rFonts w:ascii="Kozuka Mincho Pro M" w:eastAsia="Kozuka Mincho Pro M" w:hAnsi="Kozuka Mincho Pro M"/>
          <w:u w:val="single"/>
        </w:rPr>
      </w:pPr>
      <w:r w:rsidRPr="00FB2D1B">
        <w:rPr>
          <w:rFonts w:ascii="Kozuka Mincho Pro M" w:eastAsia="Kozuka Mincho Pro M" w:hAnsi="Kozuka Mincho Pro M"/>
          <w:u w:val="single"/>
        </w:rPr>
        <w:t xml:space="preserve">Optional Homework Menu for Autumn Term </w:t>
      </w:r>
    </w:p>
    <w:p w:rsidR="00FB2D1B" w:rsidRDefault="00FB2D1B" w:rsidP="00FB2D1B">
      <w:pPr>
        <w:spacing w:after="160" w:line="259" w:lineRule="auto"/>
        <w:rPr>
          <w:rFonts w:ascii="Kozuka Mincho Pro M" w:eastAsia="Kozuka Mincho Pro M" w:hAnsi="Kozuka Mincho Pro M"/>
          <w:u w:val="single"/>
        </w:rPr>
      </w:pPr>
      <w:r>
        <w:rPr>
          <w:rFonts w:ascii="Kozuka Mincho Pro M" w:eastAsia="Kozuka Mincho Pro M" w:hAnsi="Kozuka Mincho Pro M"/>
          <w:u w:val="single"/>
        </w:rPr>
        <w:t xml:space="preserve">Explore </w:t>
      </w:r>
    </w:p>
    <w:p w:rsidR="00FB2D1B" w:rsidRDefault="00F86BA7" w:rsidP="00F86BA7">
      <w:pPr>
        <w:pStyle w:val="ListParagraph"/>
        <w:numPr>
          <w:ilvl w:val="0"/>
          <w:numId w:val="8"/>
        </w:numPr>
        <w:spacing w:after="160" w:line="259" w:lineRule="auto"/>
        <w:rPr>
          <w:rFonts w:ascii="Kozuka Mincho Pro M" w:eastAsia="Kozuka Mincho Pro M" w:hAnsi="Kozuka Mincho Pro M"/>
        </w:rPr>
      </w:pPr>
      <w:r w:rsidRPr="00F86BA7">
        <w:rPr>
          <w:rFonts w:ascii="Kozuka Mincho Pro M" w:eastAsia="Kozuka Mincho Pro M" w:hAnsi="Kozuka Mincho Pro M"/>
        </w:rPr>
        <w:t>Go for a</w:t>
      </w:r>
      <w:r>
        <w:rPr>
          <w:rFonts w:ascii="Kozuka Mincho Pro M" w:eastAsia="Kozuka Mincho Pro M" w:hAnsi="Kozuka Mincho Pro M"/>
        </w:rPr>
        <w:t xml:space="preserve"> walk by the </w:t>
      </w:r>
      <w:r w:rsidR="00F07F4A">
        <w:rPr>
          <w:rFonts w:ascii="Kozuka Mincho Pro M" w:eastAsia="Kozuka Mincho Pro M" w:hAnsi="Kozuka Mincho Pro M"/>
        </w:rPr>
        <w:t>r</w:t>
      </w:r>
      <w:r>
        <w:rPr>
          <w:rFonts w:ascii="Kozuka Mincho Pro M" w:eastAsia="Kozuka Mincho Pro M" w:hAnsi="Kozuka Mincho Pro M"/>
        </w:rPr>
        <w:t>iver or in a wood (</w:t>
      </w:r>
      <w:proofErr w:type="spellStart"/>
      <w:r>
        <w:rPr>
          <w:rFonts w:ascii="Kozuka Mincho Pro M" w:eastAsia="Kozuka Mincho Pro M" w:hAnsi="Kozuka Mincho Pro M"/>
        </w:rPr>
        <w:t>Colwick</w:t>
      </w:r>
      <w:proofErr w:type="spellEnd"/>
      <w:r>
        <w:rPr>
          <w:rFonts w:ascii="Kozuka Mincho Pro M" w:eastAsia="Kozuka Mincho Pro M" w:hAnsi="Kozuka Mincho Pro M"/>
        </w:rPr>
        <w:t xml:space="preserve"> Park or </w:t>
      </w:r>
      <w:proofErr w:type="spellStart"/>
      <w:r>
        <w:rPr>
          <w:rFonts w:ascii="Kozuka Mincho Pro M" w:eastAsia="Kozuka Mincho Pro M" w:hAnsi="Kozuka Mincho Pro M"/>
        </w:rPr>
        <w:t>Gedling</w:t>
      </w:r>
      <w:proofErr w:type="spellEnd"/>
      <w:r>
        <w:rPr>
          <w:rFonts w:ascii="Kozuka Mincho Pro M" w:eastAsia="Kozuka Mincho Pro M" w:hAnsi="Kozuka Mincho Pro M"/>
        </w:rPr>
        <w:t xml:space="preserve"> Country Park might be nice!). Can you spot the signs of Autumn, and later, Winter approaching? Take a photograph and share it with us on Tapestry. </w:t>
      </w:r>
    </w:p>
    <w:p w:rsidR="00F07F4A" w:rsidRDefault="00F07F4A" w:rsidP="00F86BA7">
      <w:pPr>
        <w:pStyle w:val="ListParagraph"/>
        <w:numPr>
          <w:ilvl w:val="0"/>
          <w:numId w:val="8"/>
        </w:numPr>
        <w:spacing w:after="160" w:line="259" w:lineRule="auto"/>
        <w:rPr>
          <w:rFonts w:ascii="Kozuka Mincho Pro M" w:eastAsia="Kozuka Mincho Pro M" w:hAnsi="Kozuka Mincho Pro M"/>
        </w:rPr>
      </w:pPr>
      <w:r>
        <w:rPr>
          <w:rFonts w:ascii="Kozuka Mincho Pro M" w:eastAsia="Kozuka Mincho Pro M" w:hAnsi="Kozuka Mincho Pro M"/>
        </w:rPr>
        <w:t xml:space="preserve">Can you collect some natural objects that are signs of Autumn? Maybe you could learn their names and bring them into school for us to see? </w:t>
      </w:r>
    </w:p>
    <w:p w:rsidR="00F86BA7" w:rsidRDefault="00F86BA7" w:rsidP="00F86BA7">
      <w:pPr>
        <w:pStyle w:val="ListParagraph"/>
        <w:numPr>
          <w:ilvl w:val="0"/>
          <w:numId w:val="8"/>
        </w:numPr>
        <w:spacing w:after="160" w:line="259" w:lineRule="auto"/>
        <w:rPr>
          <w:rFonts w:ascii="Kozuka Mincho Pro M" w:eastAsia="Kozuka Mincho Pro M" w:hAnsi="Kozuka Mincho Pro M"/>
        </w:rPr>
      </w:pPr>
      <w:r>
        <w:rPr>
          <w:rFonts w:ascii="Kozuka Mincho Pro M" w:eastAsia="Kozuka Mincho Pro M" w:hAnsi="Kozuka Mincho Pro M"/>
        </w:rPr>
        <w:t xml:space="preserve">Where is Special to your family? Is it Carlton, or perhaps you were born in another place? Do you have a Mosque that you visit, or perhaps a Church, or maybe your special place is far away? Why not look on a map to see where your special places are? Send us some photographs on Tapestry and we will share them together. </w:t>
      </w:r>
    </w:p>
    <w:p w:rsidR="00F86BA7" w:rsidRPr="00F07F4A" w:rsidRDefault="00F07F4A" w:rsidP="00F07F4A">
      <w:pPr>
        <w:spacing w:after="160" w:line="259" w:lineRule="auto"/>
        <w:rPr>
          <w:rFonts w:ascii="Kozuka Mincho Pro M" w:eastAsia="Kozuka Mincho Pro M" w:hAnsi="Kozuka Mincho Pro M"/>
          <w:u w:val="single"/>
        </w:rPr>
      </w:pPr>
      <w:r w:rsidRPr="00F07F4A">
        <w:rPr>
          <w:rFonts w:ascii="Kozuka Mincho Pro M" w:eastAsia="Kozuka Mincho Pro M" w:hAnsi="Kozuka Mincho Pro M"/>
          <w:u w:val="single"/>
        </w:rPr>
        <w:t>Investigate</w:t>
      </w:r>
    </w:p>
    <w:p w:rsidR="00F07F4A" w:rsidRDefault="00F07F4A" w:rsidP="00F07F4A">
      <w:pPr>
        <w:pStyle w:val="ListParagraph"/>
        <w:numPr>
          <w:ilvl w:val="0"/>
          <w:numId w:val="8"/>
        </w:numPr>
        <w:spacing w:after="160" w:line="259" w:lineRule="auto"/>
        <w:rPr>
          <w:rFonts w:ascii="Kozuka Mincho Pro M" w:eastAsia="Kozuka Mincho Pro M" w:hAnsi="Kozuka Mincho Pro M"/>
        </w:rPr>
      </w:pPr>
      <w:r>
        <w:rPr>
          <w:rFonts w:ascii="Kozuka Mincho Pro M" w:eastAsia="Kozuka Mincho Pro M" w:hAnsi="Kozuka Mincho Pro M"/>
        </w:rPr>
        <w:t xml:space="preserve">As we explore the United Kingdom we will try lots of different foods and crafts. Perhaps you can have a go at cooking or baking some traditional foods? Some </w:t>
      </w:r>
      <w:proofErr w:type="gramStart"/>
      <w:r>
        <w:rPr>
          <w:rFonts w:ascii="Kozuka Mincho Pro M" w:eastAsia="Kozuka Mincho Pro M" w:hAnsi="Kozuka Mincho Pro M"/>
        </w:rPr>
        <w:t>suggestions :</w:t>
      </w:r>
      <w:proofErr w:type="gramEnd"/>
      <w:r>
        <w:rPr>
          <w:rFonts w:ascii="Kozuka Mincho Pro M" w:eastAsia="Kozuka Mincho Pro M" w:hAnsi="Kozuka Mincho Pro M"/>
        </w:rPr>
        <w:t xml:space="preserve"> Scones, </w:t>
      </w:r>
      <w:r w:rsidR="00A36E15">
        <w:rPr>
          <w:rFonts w:ascii="Kozuka Mincho Pro M" w:eastAsia="Kozuka Mincho Pro M" w:hAnsi="Kozuka Mincho Pro M"/>
        </w:rPr>
        <w:t xml:space="preserve">Yorkshire Puddings, </w:t>
      </w:r>
      <w:r w:rsidR="00A36E15">
        <w:rPr>
          <w:rFonts w:ascii="Kozuka Mincho Pro M" w:eastAsia="Kozuka Mincho Pro M" w:hAnsi="Kozuka Mincho Pro M"/>
        </w:rPr>
        <w:lastRenderedPageBreak/>
        <w:t xml:space="preserve">Crumble, Porridge, Welsh Cakes. </w:t>
      </w:r>
      <w:r w:rsidR="000D4ABA">
        <w:rPr>
          <w:rFonts w:ascii="Kozuka Mincho Pro M" w:eastAsia="Kozuka Mincho Pro M" w:hAnsi="Kozuka Mincho Pro M"/>
        </w:rPr>
        <w:t xml:space="preserve">Or are there traditional foods that you and your family enjoy? </w:t>
      </w:r>
      <w:r w:rsidR="00AA0AD0">
        <w:rPr>
          <w:rFonts w:ascii="Kozuka Mincho Pro M" w:eastAsia="Kozuka Mincho Pro M" w:hAnsi="Kozuka Mincho Pro M"/>
        </w:rPr>
        <w:t>Photos of you enjoying them on Tapestry please!!</w:t>
      </w:r>
    </w:p>
    <w:p w:rsidR="00A36E15" w:rsidRDefault="00AA0AD0" w:rsidP="00F07F4A">
      <w:pPr>
        <w:pStyle w:val="ListParagraph"/>
        <w:numPr>
          <w:ilvl w:val="0"/>
          <w:numId w:val="8"/>
        </w:numPr>
        <w:spacing w:after="160" w:line="259" w:lineRule="auto"/>
        <w:rPr>
          <w:rFonts w:ascii="Kozuka Mincho Pro M" w:eastAsia="Kozuka Mincho Pro M" w:hAnsi="Kozuka Mincho Pro M"/>
        </w:rPr>
      </w:pPr>
      <w:r>
        <w:rPr>
          <w:rFonts w:ascii="Kozuka Mincho Pro M" w:eastAsia="Kozuka Mincho Pro M" w:hAnsi="Kozuka Mincho Pro M"/>
        </w:rPr>
        <w:t>Why do we celebrate Bonfire Night? Can you find out about Guy Fawkes, and maybe draw a picture of some fireworks?</w:t>
      </w:r>
    </w:p>
    <w:p w:rsidR="00AA0AD0" w:rsidRDefault="00AA0AD0" w:rsidP="00F07F4A">
      <w:pPr>
        <w:pStyle w:val="ListParagraph"/>
        <w:numPr>
          <w:ilvl w:val="0"/>
          <w:numId w:val="8"/>
        </w:numPr>
        <w:spacing w:after="160" w:line="259" w:lineRule="auto"/>
        <w:rPr>
          <w:rFonts w:ascii="Kozuka Mincho Pro M" w:eastAsia="Kozuka Mincho Pro M" w:hAnsi="Kozuka Mincho Pro M"/>
        </w:rPr>
      </w:pPr>
      <w:r>
        <w:rPr>
          <w:rFonts w:ascii="Kozuka Mincho Pro M" w:eastAsia="Kozuka Mincho Pro M" w:hAnsi="Kozuka Mincho Pro M"/>
        </w:rPr>
        <w:t>On Remembrance Day we commemorate</w:t>
      </w:r>
      <w:r w:rsidR="009F4786">
        <w:rPr>
          <w:rFonts w:ascii="Kozuka Mincho Pro M" w:eastAsia="Kozuka Mincho Pro M" w:hAnsi="Kozuka Mincho Pro M"/>
        </w:rPr>
        <w:t xml:space="preserve"> special people. We grow and make Poppies</w:t>
      </w:r>
      <w:r w:rsidR="000D4ABA">
        <w:rPr>
          <w:rFonts w:ascii="Kozuka Mincho Pro M" w:eastAsia="Kozuka Mincho Pro M" w:hAnsi="Kozuka Mincho Pro M"/>
        </w:rPr>
        <w:t xml:space="preserve"> to remember them</w:t>
      </w:r>
      <w:r w:rsidR="009F4786">
        <w:rPr>
          <w:rFonts w:ascii="Kozuka Mincho Pro M" w:eastAsia="Kozuka Mincho Pro M" w:hAnsi="Kozuka Mincho Pro M"/>
        </w:rPr>
        <w:t>. Can you make, draw or find some Poppies? Is there anyone in your family that was in the Special Forces?</w:t>
      </w:r>
      <w:r w:rsidR="000D4ABA">
        <w:rPr>
          <w:rFonts w:ascii="Kozuka Mincho Pro M" w:eastAsia="Kozuka Mincho Pro M" w:hAnsi="Kozuka Mincho Pro M"/>
        </w:rPr>
        <w:t xml:space="preserve"> Maybe you could find out about their uniform and share some photographs with us?</w:t>
      </w:r>
    </w:p>
    <w:p w:rsidR="000D4ABA" w:rsidRPr="000D4ABA" w:rsidRDefault="000D4ABA" w:rsidP="000D4ABA">
      <w:pPr>
        <w:spacing w:after="160" w:line="259" w:lineRule="auto"/>
        <w:ind w:left="360"/>
        <w:rPr>
          <w:rFonts w:ascii="Kozuka Mincho Pro M" w:eastAsia="Kozuka Mincho Pro M" w:hAnsi="Kozuka Mincho Pro M"/>
          <w:u w:val="single"/>
        </w:rPr>
      </w:pPr>
    </w:p>
    <w:p w:rsidR="00FB2D1B" w:rsidRDefault="00B26715" w:rsidP="00FB2D1B">
      <w:pPr>
        <w:spacing w:after="160" w:line="259" w:lineRule="auto"/>
        <w:rPr>
          <w:rFonts w:ascii="Kozuka Mincho Pro M" w:eastAsia="Kozuka Mincho Pro M" w:hAnsi="Kozuka Mincho Pro M"/>
        </w:rPr>
      </w:pPr>
      <w:r>
        <w:rPr>
          <w:rFonts w:ascii="Kozuka Mincho Pro M" w:eastAsia="Kozuka Mincho Pro M" w:hAnsi="Kozuka Mincho Pro M"/>
        </w:rPr>
        <w:t xml:space="preserve">If you would like any advice or support with how best to approach Homework, please join us at our Homework/Phonics introduction meeting </w:t>
      </w:r>
      <w:r w:rsidR="001D5BFC">
        <w:rPr>
          <w:rFonts w:ascii="Kozuka Mincho Pro M" w:eastAsia="Kozuka Mincho Pro M" w:hAnsi="Kozuka Mincho Pro M"/>
        </w:rPr>
        <w:t>on Monday 25</w:t>
      </w:r>
      <w:r w:rsidR="001D5BFC" w:rsidRPr="001D5BFC">
        <w:rPr>
          <w:rFonts w:ascii="Kozuka Mincho Pro M" w:eastAsia="Kozuka Mincho Pro M" w:hAnsi="Kozuka Mincho Pro M"/>
          <w:vertAlign w:val="superscript"/>
        </w:rPr>
        <w:t>th</w:t>
      </w:r>
      <w:r w:rsidR="001D5BFC">
        <w:rPr>
          <w:rFonts w:ascii="Kozuka Mincho Pro M" w:eastAsia="Kozuka Mincho Pro M" w:hAnsi="Kozuka Mincho Pro M"/>
        </w:rPr>
        <w:t xml:space="preserve"> September at 3.40pm. </w:t>
      </w:r>
    </w:p>
    <w:p w:rsidR="001D5BFC" w:rsidRDefault="001D5BFC" w:rsidP="00FB2D1B">
      <w:pPr>
        <w:spacing w:after="160" w:line="259" w:lineRule="auto"/>
        <w:rPr>
          <w:rFonts w:ascii="Kozuka Mincho Pro M" w:eastAsia="Kozuka Mincho Pro M" w:hAnsi="Kozuka Mincho Pro M"/>
        </w:rPr>
      </w:pPr>
    </w:p>
    <w:p w:rsidR="001D5BFC" w:rsidRDefault="001D5BFC" w:rsidP="00FB2D1B">
      <w:pPr>
        <w:spacing w:after="160" w:line="259" w:lineRule="auto"/>
        <w:rPr>
          <w:rFonts w:ascii="Kozuka Mincho Pro M" w:eastAsia="Kozuka Mincho Pro M" w:hAnsi="Kozuka Mincho Pro M"/>
        </w:rPr>
      </w:pPr>
      <w:r>
        <w:rPr>
          <w:rFonts w:ascii="Kozuka Mincho Pro M" w:eastAsia="Kozuka Mincho Pro M" w:hAnsi="Kozuka Mincho Pro M"/>
        </w:rPr>
        <w:t xml:space="preserve">Thank you </w:t>
      </w:r>
    </w:p>
    <w:p w:rsidR="001D5BFC" w:rsidRDefault="001D5BFC" w:rsidP="00FB2D1B">
      <w:pPr>
        <w:spacing w:after="160" w:line="259" w:lineRule="auto"/>
        <w:rPr>
          <w:rFonts w:ascii="Kozuka Mincho Pro M" w:eastAsia="Kozuka Mincho Pro M" w:hAnsi="Kozuka Mincho Pro M"/>
        </w:rPr>
      </w:pPr>
    </w:p>
    <w:p w:rsidR="001D5BFC" w:rsidRDefault="001D5BFC" w:rsidP="00FB2D1B">
      <w:pPr>
        <w:spacing w:after="160" w:line="259" w:lineRule="auto"/>
        <w:rPr>
          <w:rFonts w:ascii="Kozuka Mincho Pro M" w:eastAsia="Kozuka Mincho Pro M" w:hAnsi="Kozuka Mincho Pro M"/>
        </w:rPr>
      </w:pPr>
      <w:r>
        <w:rPr>
          <w:rFonts w:ascii="Kozuka Mincho Pro M" w:eastAsia="Kozuka Mincho Pro M" w:hAnsi="Kozuka Mincho Pro M"/>
        </w:rPr>
        <w:t xml:space="preserve">The Reception Team </w:t>
      </w:r>
    </w:p>
    <w:p w:rsidR="00FB2D1B" w:rsidRPr="00FB2D1B" w:rsidRDefault="00FB2D1B" w:rsidP="00FB2D1B">
      <w:pPr>
        <w:spacing w:after="160" w:line="259" w:lineRule="auto"/>
        <w:rPr>
          <w:rFonts w:ascii="Kozuka Mincho Pro M" w:eastAsia="Kozuka Mincho Pro M" w:hAnsi="Kozuka Mincho Pro M"/>
        </w:rPr>
      </w:pPr>
    </w:p>
    <w:p w:rsidR="00370FAC" w:rsidRPr="00FD6AC2" w:rsidRDefault="00370FAC" w:rsidP="00FD6AC2"/>
    <w:sectPr w:rsidR="00370FAC" w:rsidRPr="00FD6AC2" w:rsidSect="009877FF">
      <w:headerReference w:type="even" r:id="rId11"/>
      <w:headerReference w:type="default" r:id="rId12"/>
      <w:footerReference w:type="even" r:id="rId13"/>
      <w:footerReference w:type="default" r:id="rId14"/>
      <w:headerReference w:type="first" r:id="rId15"/>
      <w:footerReference w:type="first" r:id="rId16"/>
      <w:pgSz w:w="11906" w:h="16838" w:code="9"/>
      <w:pgMar w:top="244" w:right="3572"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BFC" w:rsidRDefault="001D5BFC" w:rsidP="00825C1C">
      <w:r>
        <w:separator/>
      </w:r>
    </w:p>
  </w:endnote>
  <w:endnote w:type="continuationSeparator" w:id="0">
    <w:p w:rsidR="001D5BFC" w:rsidRDefault="001D5BFC"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ozuka Mincho Pro M">
    <w:altName w:val="Yu Gothic"/>
    <w:panose1 w:val="00000000000000000000"/>
    <w:charset w:val="80"/>
    <w:family w:val="roman"/>
    <w:notTrueType/>
    <w:pitch w:val="variable"/>
    <w:sig w:usb0="E00002FF" w:usb1="6AC7FCFF" w:usb2="00000012" w:usb3="00000000" w:csb0="00020005"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pPr>
      <w:pStyle w:val="Footer"/>
    </w:pP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rsidP="00370FAC">
    <w:pPr>
      <w:pStyle w:val="Footer"/>
      <w:tabs>
        <w:tab w:val="clear" w:pos="9360"/>
        <w:tab w:val="left" w:pos="8790"/>
        <w:tab w:val="left" w:pos="8985"/>
        <w:tab w:val="left" w:pos="9870"/>
      </w:tabs>
      <w:rPr>
        <w:noProof/>
      </w:rPr>
    </w:pPr>
    <w:r>
      <w:rPr>
        <w:noProof/>
      </w:rPr>
      <w:t xml:space="preserve">               </w:t>
    </w:r>
    <w:r>
      <w:rPr>
        <w:noProof/>
        <w:lang w:val="en-GB" w:eastAsia="en-GB"/>
      </w:rPr>
      <w:drawing>
        <wp:inline distT="0" distB="0" distL="0" distR="0" wp14:anchorId="7298AECA" wp14:editId="66767849">
          <wp:extent cx="8382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58495"/>
                  </a:xfrm>
                  <a:prstGeom prst="rect">
                    <a:avLst/>
                  </a:prstGeom>
                  <a:noFill/>
                </pic:spPr>
              </pic:pic>
            </a:graphicData>
          </a:graphic>
        </wp:inline>
      </w:drawing>
    </w:r>
    <w:r>
      <w:rPr>
        <w:noProof/>
      </w:rPr>
      <w:t xml:space="preserve">      </w:t>
    </w:r>
    <w:r>
      <w:rPr>
        <w:noProof/>
        <w:lang w:val="en-GB" w:eastAsia="en-GB"/>
      </w:rPr>
      <w:drawing>
        <wp:inline distT="0" distB="0" distL="0" distR="0" wp14:anchorId="69F180ED" wp14:editId="70EC0053">
          <wp:extent cx="942975" cy="66592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004" cy="692070"/>
                  </a:xfrm>
                  <a:prstGeom prst="rect">
                    <a:avLst/>
                  </a:prstGeom>
                  <a:noFill/>
                </pic:spPr>
              </pic:pic>
            </a:graphicData>
          </a:graphic>
        </wp:inline>
      </w:drawing>
    </w:r>
    <w:r>
      <w:rPr>
        <w:noProof/>
      </w:rPr>
      <w:t xml:space="preserve">      </w:t>
    </w:r>
    <w:r w:rsidRPr="00911CCF">
      <w:rPr>
        <w:noProof/>
        <w:lang w:val="en-GB" w:eastAsia="en-GB"/>
      </w:rPr>
      <w:drawing>
        <wp:inline distT="0" distB="0" distL="0" distR="0" wp14:anchorId="28D57680" wp14:editId="202FDA34">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95325" cy="695325"/>
                  </a:xfrm>
                  <a:prstGeom prst="rect">
                    <a:avLst/>
                  </a:prstGeom>
                </pic:spPr>
              </pic:pic>
            </a:graphicData>
          </a:graphic>
        </wp:inline>
      </w:drawing>
    </w:r>
    <w:r>
      <w:rPr>
        <w:noProof/>
      </w:rPr>
      <w:t xml:space="preserve">         </w:t>
    </w:r>
    <w:r>
      <w:rPr>
        <w:noProof/>
        <w:lang w:val="en-GB" w:eastAsia="en-GB"/>
      </w:rPr>
      <w:drawing>
        <wp:inline distT="0" distB="0" distL="0" distR="0" wp14:anchorId="66D2BE3A" wp14:editId="3DD89FE5">
          <wp:extent cx="609600" cy="72043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100" cy="729300"/>
                  </a:xfrm>
                  <a:prstGeom prst="rect">
                    <a:avLst/>
                  </a:prstGeom>
                  <a:noFill/>
                </pic:spPr>
              </pic:pic>
            </a:graphicData>
          </a:graphic>
        </wp:inline>
      </w:drawing>
    </w:r>
    <w:r>
      <w:rPr>
        <w:noProof/>
      </w:rPr>
      <w:t xml:space="preserve">    </w:t>
    </w:r>
  </w:p>
  <w:p w:rsidR="001D5BFC" w:rsidRPr="00370FAC" w:rsidRDefault="001D5BFC" w:rsidP="00370FAC">
    <w:pPr>
      <w:pStyle w:val="Footer"/>
      <w:tabs>
        <w:tab w:val="clear" w:pos="9360"/>
        <w:tab w:val="left" w:pos="8790"/>
        <w:tab w:val="left" w:pos="8985"/>
        <w:tab w:val="left" w:pos="9870"/>
      </w:tabs>
    </w:pPr>
    <w:r>
      <w:rPr>
        <w:noProof/>
      </w:rPr>
      <w:t xml:space="preserve">         </w:t>
    </w:r>
    <w:r>
      <w:rPr>
        <w:noProof/>
        <w:lang w:val="en-GB" w:eastAsia="en-GB"/>
      </w:rPr>
      <w:drawing>
        <wp:inline distT="0" distB="0" distL="0" distR="0" wp14:anchorId="71626751">
          <wp:extent cx="1266825" cy="615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615950"/>
                  </a:xfrm>
                  <a:prstGeom prst="rect">
                    <a:avLst/>
                  </a:prstGeom>
                  <a:noFill/>
                </pic:spPr>
              </pic:pic>
            </a:graphicData>
          </a:graphic>
        </wp:inline>
      </w:drawing>
    </w:r>
    <w:r>
      <w:rPr>
        <w:noProof/>
      </w:rPr>
      <w:t xml:space="preserve">       </w:t>
    </w:r>
    <w:r>
      <w:rPr>
        <w:noProof/>
      </w:rPr>
      <w:tab/>
      <w:t xml:space="preserve">                                       </w:t>
    </w:r>
    <w:r>
      <w:rPr>
        <w:noProof/>
      </w:rPr>
      <w:drawing>
        <wp:inline distT="0" distB="0" distL="0" distR="0" wp14:anchorId="722FE29D" wp14:editId="3215A715">
          <wp:extent cx="1696442"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6693" cy="8482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BFC" w:rsidRDefault="001D5BFC" w:rsidP="00825C1C">
      <w:r>
        <w:separator/>
      </w:r>
    </w:p>
  </w:footnote>
  <w:footnote w:type="continuationSeparator" w:id="0">
    <w:p w:rsidR="001D5BFC" w:rsidRDefault="001D5BFC"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9264" behindDoc="1" locked="0" layoutInCell="1" allowOverlap="1" wp14:anchorId="243B8D55" wp14:editId="5F49F54D">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w:pict>
            <v:group w14:anchorId="3019DE6A"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" path="m,l897598,r362401,362401l1259999,9576000,,9576000,,xe">
                <v:imagedata r:id="rId3" o:title="" recolortarget="#77811f [1446]"/>
                <v:formulas/>
                <v:path o:extrusionok="t" o:connecttype="custom" o:connectlocs="0,0;1618342,0;2271740,363937;2271740,9616586;0,9616586" o:connectangles="0,0,0,0,0"/>
              </v:shape>
              <w10:wrap anchorx="margin" anchory="margin"/>
            </v:group>
          </w:pict>
        </mc:Fallback>
      </mc:AlternateContent>
    </w:r>
    <w:r>
      <w:t xml:space="preserve">                                 </w:t>
    </w:r>
    <w:r>
      <w:rPr>
        <w:noProof/>
      </w:rPr>
      <w:t xml:space="preserve">                                                       </w:t>
    </w:r>
    <w:r>
      <w:t xml:space="preserve">                                                                    </w:t>
    </w:r>
    <w:r>
      <w:rPr>
        <w:noProof/>
        <w:lang w:val="en-GB" w:eastAsia="en-GB"/>
      </w:rPr>
      <w:drawing>
        <wp:inline distT="0" distB="0" distL="0" distR="0" wp14:anchorId="6F929132">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BFC" w:rsidRDefault="001D5BF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61312" behindDoc="1" locked="0" layoutInCell="1" allowOverlap="1" wp14:anchorId="22C9B941" wp14:editId="2FD4A544">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adec="http://schemas.microsoft.com/office/drawing/2017/decorative" val="1"/>
                          </a:ext>
                        </a:extLst>
                      </wps:cNvPr>
                      <wps:cNvSpPr/>
                      <wps:spPr>
                        <a:xfrm>
                          <a:off x="-58855" y="1314657"/>
                          <a:ext cx="2200995" cy="49107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1D5BFC" w:rsidRPr="009B5DD8" w:rsidRDefault="001D5BF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rsidR="001D5BFC" w:rsidRPr="009B5DD8" w:rsidRDefault="001D5BFC" w:rsidP="00370FAC">
                            <w:pPr>
                              <w:pStyle w:val="Footer"/>
                              <w:tabs>
                                <w:tab w:val="left" w:pos="510"/>
                              </w:tabs>
                              <w:jc w:val="right"/>
                              <w:rPr>
                                <w:rFonts w:ascii="Century Gothic" w:hAnsi="Century Gothic"/>
                                <w:b/>
                                <w:noProof/>
                                <w:sz w:val="20"/>
                              </w:rPr>
                            </w:pPr>
                          </w:p>
                          <w:p w:rsidR="001D5BFC" w:rsidRPr="006F0970" w:rsidRDefault="001D5BF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1D5BFC" w:rsidRPr="009B5DD8" w:rsidRDefault="001D5BFC" w:rsidP="00370FAC">
                            <w:pPr>
                              <w:pStyle w:val="Footer"/>
                              <w:tabs>
                                <w:tab w:val="left" w:pos="510"/>
                              </w:tabs>
                              <w:jc w:val="center"/>
                              <w:rPr>
                                <w:rFonts w:ascii="Century Gothic" w:hAnsi="Century Gothic"/>
                                <w:b/>
                                <w:noProof/>
                                <w:sz w:val="20"/>
                              </w:rPr>
                            </w:pPr>
                          </w:p>
                          <w:p w:rsidR="001D5BFC" w:rsidRPr="009B5DD8" w:rsidRDefault="001D5BF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1D5BFC" w:rsidRPr="006F0970" w:rsidRDefault="00053D7B" w:rsidP="00370FAC">
                            <w:pPr>
                              <w:pStyle w:val="Footer"/>
                              <w:tabs>
                                <w:tab w:val="left" w:pos="510"/>
                              </w:tabs>
                              <w:jc w:val="right"/>
                              <w:rPr>
                                <w:rFonts w:ascii="Century Gothic" w:hAnsi="Century Gothic"/>
                                <w:noProof/>
                                <w:sz w:val="18"/>
                                <w:szCs w:val="18"/>
                              </w:rPr>
                            </w:pPr>
                            <w:hyperlink r:id="rId4" w:history="1">
                              <w:r w:rsidR="001D5BFC" w:rsidRPr="006F0970">
                                <w:rPr>
                                  <w:rStyle w:val="Hyperlink"/>
                                  <w:rFonts w:ascii="Century Gothic" w:hAnsi="Century Gothic"/>
                                  <w:noProof/>
                                  <w:color w:val="000000" w:themeColor="text1"/>
                                  <w:sz w:val="18"/>
                                  <w:szCs w:val="18"/>
                                  <w:u w:val="none"/>
                                </w:rPr>
                                <w:t>www.parkdale.notts.sch.uk</w:t>
                              </w:r>
                            </w:hyperlink>
                          </w:p>
                          <w:p w:rsidR="001D5BFC" w:rsidRPr="009B5DD8" w:rsidRDefault="001D5BFC" w:rsidP="00370FAC">
                            <w:pPr>
                              <w:pStyle w:val="Footer"/>
                              <w:tabs>
                                <w:tab w:val="left" w:pos="510"/>
                              </w:tabs>
                              <w:jc w:val="right"/>
                              <w:rPr>
                                <w:rFonts w:ascii="Century Gothic" w:hAnsi="Century Gothic"/>
                                <w:noProof/>
                                <w:sz w:val="20"/>
                              </w:rPr>
                            </w:pPr>
                          </w:p>
                          <w:p w:rsidR="001D5BFC" w:rsidRDefault="001D5BF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rsidR="001D5BFC" w:rsidRPr="009B5DD8" w:rsidRDefault="001D5BFC" w:rsidP="00370FAC">
                            <w:pPr>
                              <w:pStyle w:val="Footer"/>
                              <w:tabs>
                                <w:tab w:val="left" w:pos="510"/>
                              </w:tabs>
                              <w:jc w:val="right"/>
                              <w:rPr>
                                <w:rFonts w:ascii="Century Gothic" w:hAnsi="Century Gothic"/>
                                <w:b/>
                                <w:noProof/>
                                <w:sz w:val="20"/>
                              </w:rPr>
                            </w:pPr>
                          </w:p>
                          <w:p w:rsidR="001D5BFC" w:rsidRDefault="001D5BF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1D5BFC" w:rsidRPr="006F0970" w:rsidRDefault="001D5BF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1D5BFC" w:rsidRPr="006F0970" w:rsidRDefault="001D5BFC" w:rsidP="00370FAC">
                            <w:pPr>
                              <w:pStyle w:val="Footer"/>
                              <w:tabs>
                                <w:tab w:val="left" w:pos="510"/>
                              </w:tabs>
                              <w:jc w:val="right"/>
                              <w:rPr>
                                <w:rFonts w:ascii="Century Gothic" w:hAnsi="Century Gothic"/>
                                <w:b/>
                                <w:noProof/>
                                <w:sz w:val="18"/>
                                <w:szCs w:val="18"/>
                              </w:rPr>
                            </w:pPr>
                          </w:p>
                          <w:p w:rsidR="001D5BFC" w:rsidRPr="006F0970" w:rsidRDefault="001D5BF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1D5BFC" w:rsidRPr="006F0970" w:rsidRDefault="001D5BF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1D5BFC" w:rsidRPr="006F0970" w:rsidRDefault="001D5BFC" w:rsidP="00370FAC">
                            <w:pPr>
                              <w:jc w:val="right"/>
                              <w:rPr>
                                <w:rFonts w:ascii="Century Gothic" w:hAnsi="Century Gothic"/>
                                <w:sz w:val="18"/>
                                <w:szCs w:val="18"/>
                              </w:rPr>
                            </w:pPr>
                            <w:r w:rsidRPr="006F0970">
                              <w:rPr>
                                <w:rFonts w:ascii="Century Gothic" w:hAnsi="Century Gothic"/>
                                <w:sz w:val="18"/>
                                <w:szCs w:val="18"/>
                              </w:rPr>
                              <w:t>Parkdale Primary Community</w:t>
                            </w:r>
                          </w:p>
                          <w:p w:rsidR="001D5BFC" w:rsidRPr="006F0970" w:rsidRDefault="001D5BFC" w:rsidP="00370FAC">
                            <w:pPr>
                              <w:jc w:val="right"/>
                              <w:rPr>
                                <w:sz w:val="18"/>
                                <w:szCs w:val="18"/>
                              </w:rPr>
                            </w:pPr>
                          </w:p>
                          <w:p w:rsidR="001D5BFC" w:rsidRPr="006F0970" w:rsidRDefault="001D5BF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1D5BFC" w:rsidRPr="006F0970" w:rsidRDefault="001D5BFC" w:rsidP="00370FAC">
                            <w:pPr>
                              <w:jc w:val="right"/>
                              <w:rPr>
                                <w:sz w:val="18"/>
                                <w:szCs w:val="18"/>
                              </w:rPr>
                            </w:pPr>
                            <w:r w:rsidRPr="006F0970">
                              <w:rPr>
                                <w:sz w:val="18"/>
                                <w:szCs w:val="18"/>
                              </w:rPr>
                              <w:t>www.transformtrust.co.uk</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C9B941"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" path="m,l897598,r362401,362401l1259999,9576000,,9576000,,xe">
                <v:imagedata r:id="rId10" o:title="" recolortarget="#77811f [1446]"/>
                <v:formulas/>
                <v:path o:extrusionok="t" o:connecttype="custom" o:connectlocs="0,0;1618342,0;2271740,363937;2271740,9616586;0,9616586" o:connectangles="0,0,0,0,0"/>
              </v:shape>
              <v:rect id="Rectangle 30" o:spid="_x0000_s1029" style="position:absolute;left:-588;top:13146;width:22009;height:4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1D5BFC" w:rsidRPr="009B5DD8" w:rsidRDefault="001D5BF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1D5BFC" w:rsidRPr="009B5DD8" w:rsidRDefault="001D5BF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rsidR="001D5BFC" w:rsidRPr="009B5DD8" w:rsidRDefault="001D5BFC" w:rsidP="00370FAC">
                      <w:pPr>
                        <w:pStyle w:val="Footer"/>
                        <w:tabs>
                          <w:tab w:val="left" w:pos="510"/>
                        </w:tabs>
                        <w:jc w:val="right"/>
                        <w:rPr>
                          <w:rFonts w:ascii="Century Gothic" w:hAnsi="Century Gothic"/>
                          <w:b/>
                          <w:noProof/>
                          <w:sz w:val="20"/>
                        </w:rPr>
                      </w:pPr>
                    </w:p>
                    <w:p w:rsidR="001D5BFC" w:rsidRPr="006F0970" w:rsidRDefault="001D5BF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1D5BFC" w:rsidRPr="009B5DD8" w:rsidRDefault="001D5BFC" w:rsidP="00370FAC">
                      <w:pPr>
                        <w:pStyle w:val="Footer"/>
                        <w:tabs>
                          <w:tab w:val="left" w:pos="510"/>
                        </w:tabs>
                        <w:jc w:val="center"/>
                        <w:rPr>
                          <w:rFonts w:ascii="Century Gothic" w:hAnsi="Century Gothic"/>
                          <w:b/>
                          <w:noProof/>
                          <w:sz w:val="20"/>
                        </w:rPr>
                      </w:pPr>
                    </w:p>
                    <w:p w:rsidR="001D5BFC" w:rsidRPr="009B5DD8" w:rsidRDefault="001D5BF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1D5BFC" w:rsidRPr="006F0970" w:rsidRDefault="00053D7B" w:rsidP="00370FAC">
                      <w:pPr>
                        <w:pStyle w:val="Footer"/>
                        <w:tabs>
                          <w:tab w:val="left" w:pos="510"/>
                        </w:tabs>
                        <w:jc w:val="right"/>
                        <w:rPr>
                          <w:rFonts w:ascii="Century Gothic" w:hAnsi="Century Gothic"/>
                          <w:noProof/>
                          <w:sz w:val="18"/>
                          <w:szCs w:val="18"/>
                        </w:rPr>
                      </w:pPr>
                      <w:hyperlink r:id="rId11" w:history="1">
                        <w:r w:rsidR="001D5BFC" w:rsidRPr="006F0970">
                          <w:rPr>
                            <w:rStyle w:val="Hyperlink"/>
                            <w:rFonts w:ascii="Century Gothic" w:hAnsi="Century Gothic"/>
                            <w:noProof/>
                            <w:color w:val="000000" w:themeColor="text1"/>
                            <w:sz w:val="18"/>
                            <w:szCs w:val="18"/>
                            <w:u w:val="none"/>
                          </w:rPr>
                          <w:t>www.parkdale.notts.sch.uk</w:t>
                        </w:r>
                      </w:hyperlink>
                    </w:p>
                    <w:p w:rsidR="001D5BFC" w:rsidRPr="009B5DD8" w:rsidRDefault="001D5BFC" w:rsidP="00370FAC">
                      <w:pPr>
                        <w:pStyle w:val="Footer"/>
                        <w:tabs>
                          <w:tab w:val="left" w:pos="510"/>
                        </w:tabs>
                        <w:jc w:val="right"/>
                        <w:rPr>
                          <w:rFonts w:ascii="Century Gothic" w:hAnsi="Century Gothic"/>
                          <w:noProof/>
                          <w:sz w:val="20"/>
                        </w:rPr>
                      </w:pPr>
                    </w:p>
                    <w:p w:rsidR="001D5BFC" w:rsidRDefault="001D5BF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2" w:history="1">
                        <w:r w:rsidRPr="006F0970">
                          <w:rPr>
                            <w:rStyle w:val="Hyperlink"/>
                            <w:rFonts w:ascii="Century Gothic" w:hAnsi="Century Gothic"/>
                            <w:noProof/>
                            <w:color w:val="000000" w:themeColor="text1"/>
                            <w:sz w:val="18"/>
                            <w:szCs w:val="18"/>
                            <w:u w:val="none"/>
                          </w:rPr>
                          <w:t>office@parkdale.notts.sch.uk</w:t>
                        </w:r>
                      </w:hyperlink>
                    </w:p>
                    <w:p w:rsidR="001D5BFC" w:rsidRPr="009B5DD8" w:rsidRDefault="001D5BFC" w:rsidP="00370FAC">
                      <w:pPr>
                        <w:pStyle w:val="Footer"/>
                        <w:tabs>
                          <w:tab w:val="left" w:pos="510"/>
                        </w:tabs>
                        <w:jc w:val="right"/>
                        <w:rPr>
                          <w:rFonts w:ascii="Century Gothic" w:hAnsi="Century Gothic"/>
                          <w:b/>
                          <w:noProof/>
                          <w:sz w:val="20"/>
                        </w:rPr>
                      </w:pPr>
                    </w:p>
                    <w:p w:rsidR="001D5BFC" w:rsidRDefault="001D5BF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1D5BFC" w:rsidRPr="006F0970" w:rsidRDefault="001D5BF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1D5BFC" w:rsidRPr="006F0970" w:rsidRDefault="001D5BFC" w:rsidP="00370FAC">
                      <w:pPr>
                        <w:pStyle w:val="Footer"/>
                        <w:tabs>
                          <w:tab w:val="left" w:pos="510"/>
                        </w:tabs>
                        <w:jc w:val="right"/>
                        <w:rPr>
                          <w:rFonts w:ascii="Century Gothic" w:hAnsi="Century Gothic"/>
                          <w:b/>
                          <w:noProof/>
                          <w:sz w:val="18"/>
                          <w:szCs w:val="18"/>
                        </w:rPr>
                      </w:pPr>
                    </w:p>
                    <w:p w:rsidR="001D5BFC" w:rsidRPr="006F0970" w:rsidRDefault="001D5BF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1D5BFC" w:rsidRPr="006F0970" w:rsidRDefault="001D5BF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1D5BFC" w:rsidRPr="006F0970" w:rsidRDefault="001D5BFC" w:rsidP="00370FAC">
                      <w:pPr>
                        <w:jc w:val="right"/>
                        <w:rPr>
                          <w:rFonts w:ascii="Century Gothic" w:hAnsi="Century Gothic"/>
                          <w:sz w:val="18"/>
                          <w:szCs w:val="18"/>
                        </w:rPr>
                      </w:pPr>
                      <w:r w:rsidRPr="006F0970">
                        <w:rPr>
                          <w:rFonts w:ascii="Century Gothic" w:hAnsi="Century Gothic"/>
                          <w:sz w:val="18"/>
                          <w:szCs w:val="18"/>
                        </w:rPr>
                        <w:t>Parkdale Primary Community</w:t>
                      </w:r>
                    </w:p>
                    <w:p w:rsidR="001D5BFC" w:rsidRPr="006F0970" w:rsidRDefault="001D5BFC" w:rsidP="00370FAC">
                      <w:pPr>
                        <w:jc w:val="right"/>
                        <w:rPr>
                          <w:sz w:val="18"/>
                          <w:szCs w:val="18"/>
                        </w:rPr>
                      </w:pPr>
                    </w:p>
                    <w:p w:rsidR="001D5BFC" w:rsidRPr="006F0970" w:rsidRDefault="001D5BF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1D5BFC" w:rsidRPr="006F0970" w:rsidRDefault="001D5BFC" w:rsidP="00370FAC">
                      <w:pPr>
                        <w:jc w:val="right"/>
                        <w:rPr>
                          <w:sz w:val="18"/>
                          <w:szCs w:val="18"/>
                        </w:rPr>
                      </w:pPr>
                      <w:r w:rsidRPr="006F0970">
                        <w:rPr>
                          <w:sz w:val="18"/>
                          <w:szCs w:val="18"/>
                        </w:rPr>
                        <w:t>www.transformtrust.co.uk</w:t>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0BD4F374" wp14:editId="038C6324">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87194"/>
    <w:multiLevelType w:val="hybridMultilevel"/>
    <w:tmpl w:val="3608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A530B"/>
    <w:multiLevelType w:val="hybridMultilevel"/>
    <w:tmpl w:val="4C7E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F4F2A"/>
    <w:multiLevelType w:val="hybridMultilevel"/>
    <w:tmpl w:val="8AEC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01C6913"/>
    <w:multiLevelType w:val="hybridMultilevel"/>
    <w:tmpl w:val="94203534"/>
    <w:lvl w:ilvl="0" w:tplc="93C209D2">
      <w:start w:val="1"/>
      <w:numFmt w:val="lowerLetter"/>
      <w:lvlText w:val="%1)"/>
      <w:lvlJc w:val="left"/>
      <w:pPr>
        <w:tabs>
          <w:tab w:val="num" w:pos="927"/>
        </w:tabs>
        <w:ind w:left="907"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943681"/>
    <w:multiLevelType w:val="hybridMultilevel"/>
    <w:tmpl w:val="4CB2B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F2239"/>
    <w:multiLevelType w:val="hybridMultilevel"/>
    <w:tmpl w:val="41E4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053D7B"/>
    <w:rsid w:val="0006184B"/>
    <w:rsid w:val="00062C69"/>
    <w:rsid w:val="00097D4D"/>
    <w:rsid w:val="000D4ABA"/>
    <w:rsid w:val="0010668D"/>
    <w:rsid w:val="00122C8B"/>
    <w:rsid w:val="001805B1"/>
    <w:rsid w:val="00190404"/>
    <w:rsid w:val="001A422C"/>
    <w:rsid w:val="001D53C0"/>
    <w:rsid w:val="001D5BFC"/>
    <w:rsid w:val="001E12C6"/>
    <w:rsid w:val="00234F59"/>
    <w:rsid w:val="002B6BD0"/>
    <w:rsid w:val="003309A4"/>
    <w:rsid w:val="00370FAC"/>
    <w:rsid w:val="003B01F4"/>
    <w:rsid w:val="003B332F"/>
    <w:rsid w:val="003C1867"/>
    <w:rsid w:val="003C7C5F"/>
    <w:rsid w:val="00420FB6"/>
    <w:rsid w:val="00430D3D"/>
    <w:rsid w:val="00475516"/>
    <w:rsid w:val="0051165A"/>
    <w:rsid w:val="00512333"/>
    <w:rsid w:val="00524160"/>
    <w:rsid w:val="005A20B8"/>
    <w:rsid w:val="005B166F"/>
    <w:rsid w:val="005E1CB9"/>
    <w:rsid w:val="00610254"/>
    <w:rsid w:val="00630BFB"/>
    <w:rsid w:val="0065365B"/>
    <w:rsid w:val="00664647"/>
    <w:rsid w:val="006972F3"/>
    <w:rsid w:val="006B3150"/>
    <w:rsid w:val="006E1A94"/>
    <w:rsid w:val="006F0970"/>
    <w:rsid w:val="00704AD0"/>
    <w:rsid w:val="0076249E"/>
    <w:rsid w:val="007718C6"/>
    <w:rsid w:val="00783DB2"/>
    <w:rsid w:val="007971D4"/>
    <w:rsid w:val="007C307D"/>
    <w:rsid w:val="007E1163"/>
    <w:rsid w:val="00807362"/>
    <w:rsid w:val="00825C1C"/>
    <w:rsid w:val="00844259"/>
    <w:rsid w:val="008464C9"/>
    <w:rsid w:val="00872E37"/>
    <w:rsid w:val="00911CCF"/>
    <w:rsid w:val="00965D80"/>
    <w:rsid w:val="00977617"/>
    <w:rsid w:val="009877FF"/>
    <w:rsid w:val="009B5DD8"/>
    <w:rsid w:val="009D3667"/>
    <w:rsid w:val="009E180C"/>
    <w:rsid w:val="009E70CA"/>
    <w:rsid w:val="009E7E85"/>
    <w:rsid w:val="009F4786"/>
    <w:rsid w:val="00A36E15"/>
    <w:rsid w:val="00A57EE9"/>
    <w:rsid w:val="00A61330"/>
    <w:rsid w:val="00A947A5"/>
    <w:rsid w:val="00AA0AD0"/>
    <w:rsid w:val="00AB1259"/>
    <w:rsid w:val="00AE5A66"/>
    <w:rsid w:val="00AE7067"/>
    <w:rsid w:val="00B26715"/>
    <w:rsid w:val="00B54986"/>
    <w:rsid w:val="00BB696A"/>
    <w:rsid w:val="00BC272E"/>
    <w:rsid w:val="00BE3BFF"/>
    <w:rsid w:val="00C141B0"/>
    <w:rsid w:val="00C527C6"/>
    <w:rsid w:val="00C57035"/>
    <w:rsid w:val="00C80395"/>
    <w:rsid w:val="00CC5FAA"/>
    <w:rsid w:val="00CC6808"/>
    <w:rsid w:val="00D00F49"/>
    <w:rsid w:val="00D87A63"/>
    <w:rsid w:val="00DA7B0C"/>
    <w:rsid w:val="00DB5F66"/>
    <w:rsid w:val="00E132A0"/>
    <w:rsid w:val="00E25FC0"/>
    <w:rsid w:val="00E6177E"/>
    <w:rsid w:val="00E6641A"/>
    <w:rsid w:val="00E9256E"/>
    <w:rsid w:val="00F0637B"/>
    <w:rsid w:val="00F07F4A"/>
    <w:rsid w:val="00F35763"/>
    <w:rsid w:val="00F86BA7"/>
    <w:rsid w:val="00FA754C"/>
    <w:rsid w:val="00FB2D1B"/>
    <w:rsid w:val="00FB3193"/>
    <w:rsid w:val="00FD6AC2"/>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1">
    <w:name w:val="Unresolved Mention1"/>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 w:type="paragraph" w:customStyle="1" w:styleId="paragraph">
    <w:name w:val="paragraph"/>
    <w:basedOn w:val="Normal"/>
    <w:rsid w:val="00097D4D"/>
    <w:pPr>
      <w:spacing w:before="100" w:beforeAutospacing="1" w:after="100" w:afterAutospacing="1"/>
    </w:pPr>
    <w:rPr>
      <w:rFonts w:ascii="Times New Roman" w:eastAsia="Times New Roman" w:hAnsi="Times New Roman" w:cs="Times New Roman"/>
      <w:color w:val="auto"/>
      <w:kern w:val="0"/>
      <w:sz w:val="24"/>
      <w:szCs w:val="24"/>
      <w:lang w:val="en-GB" w:eastAsia="en-GB"/>
    </w:rPr>
  </w:style>
  <w:style w:type="character" w:customStyle="1" w:styleId="normaltextrun">
    <w:name w:val="normaltextrun"/>
    <w:rsid w:val="00097D4D"/>
  </w:style>
  <w:style w:type="character" w:styleId="FollowedHyperlink">
    <w:name w:val="FollowedHyperlink"/>
    <w:basedOn w:val="DefaultParagraphFont"/>
    <w:uiPriority w:val="99"/>
    <w:semiHidden/>
    <w:unhideWhenUsed/>
    <w:rsid w:val="003B332F"/>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516783">
      <w:bodyDiv w:val="1"/>
      <w:marLeft w:val="0"/>
      <w:marRight w:val="0"/>
      <w:marTop w:val="0"/>
      <w:marBottom w:val="0"/>
      <w:divBdr>
        <w:top w:val="none" w:sz="0" w:space="0" w:color="auto"/>
        <w:left w:val="none" w:sz="0" w:space="0" w:color="auto"/>
        <w:bottom w:val="none" w:sz="0" w:space="0" w:color="auto"/>
        <w:right w:val="none" w:sz="0" w:space="0" w:color="auto"/>
      </w:divBdr>
    </w:div>
    <w:div w:id="20120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jpeg"/><Relationship Id="rId5" Type="http://schemas.openxmlformats.org/officeDocument/2006/relationships/image" Target="media/image17.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2.png"/><Relationship Id="rId5" Type="http://schemas.microsoft.com/office/2007/relationships/hdphoto" Target="media/hdphoto2.wdp"/><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2.png"/><Relationship Id="rId3" Type="http://schemas.openxmlformats.org/officeDocument/2006/relationships/image" Target="media/image6.wmf"/><Relationship Id="rId7" Type="http://schemas.openxmlformats.org/officeDocument/2006/relationships/image" Target="media/image8.png"/><Relationship Id="rId12" Type="http://schemas.openxmlformats.org/officeDocument/2006/relationships/hyperlink" Target="mailto:office@parkdale.notts.sch.uk"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mailto:office@parkdale.notts.sch.uk" TargetMode="External"/><Relationship Id="rId11" Type="http://schemas.openxmlformats.org/officeDocument/2006/relationships/hyperlink" Target="http://www.parkdale.notts.sch.uk" TargetMode="External"/><Relationship Id="rId5" Type="http://schemas.openxmlformats.org/officeDocument/2006/relationships/image" Target="media/image7.jpeg"/><Relationship Id="rId10" Type="http://schemas.openxmlformats.org/officeDocument/2006/relationships/image" Target="media/image11.png"/><Relationship Id="rId4" Type="http://schemas.openxmlformats.org/officeDocument/2006/relationships/hyperlink" Target="http://www.parkdale.notts.sch.uk" TargetMode="External"/><Relationship Id="rId9" Type="http://schemas.openxmlformats.org/officeDocument/2006/relationships/image" Target="media/image10.wmf"/><Relationship Id="rId1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2.xml><?xml version="1.0" encoding="utf-8"?>
<ds:datastoreItem xmlns:ds="http://schemas.openxmlformats.org/officeDocument/2006/customXml" ds:itemID="{1A5630AF-6F80-4FC6-B252-7B42640E9C97}">
  <ds:schemaRefs>
    <ds:schemaRef ds:uri="16c05727-aa75-4e4a-9b5f-8a80a1165891"/>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71af3243-3dd4-4a8d-8c0d-dd76da1f02a5"/>
    <ds:schemaRef ds:uri="http://purl.org/dc/elements/1.1/"/>
  </ds:schemaRefs>
</ds:datastoreItem>
</file>

<file path=customXml/itemProps3.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6</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2023-09-06T11:02:00Z</dcterms:created>
  <dcterms:modified xsi:type="dcterms:W3CDTF">2023-09-06T11:02:00Z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