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0B8" w:rsidRDefault="00AB1259" w:rsidP="00825C1C"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margin">
                  <wp:posOffset>102870</wp:posOffset>
                </wp:positionH>
                <wp:positionV relativeFrom="paragraph">
                  <wp:posOffset>1270</wp:posOffset>
                </wp:positionV>
                <wp:extent cx="4942840" cy="7187565"/>
                <wp:effectExtent l="0" t="0" r="10160" b="13335"/>
                <wp:wrapTight wrapText="bothSides">
                  <wp:wrapPolygon edited="0">
                    <wp:start x="0" y="0"/>
                    <wp:lineTo x="0" y="21583"/>
                    <wp:lineTo x="21561" y="21583"/>
                    <wp:lineTo x="21561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2840" cy="7187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CA0" w:rsidRPr="005A487E" w:rsidRDefault="00E802EC" w:rsidP="00083CA0">
                            <w:pPr>
                              <w:jc w:val="both"/>
                              <w:rPr>
                                <w:rFonts w:ascii="Linkpen 1a Join" w:hAnsi="Linkpen 1a Join" w:cs="Arial"/>
                                <w:sz w:val="18"/>
                                <w:szCs w:val="24"/>
                              </w:rPr>
                            </w:pPr>
                            <w:r w:rsidRPr="005A487E">
                              <w:rPr>
                                <w:rFonts w:ascii="Linkpen 1a Join" w:hAnsi="Linkpen 1a Join" w:cs="Arial"/>
                                <w:sz w:val="18"/>
                                <w:szCs w:val="24"/>
                              </w:rPr>
                              <w:t>Friday 1</w:t>
                            </w:r>
                            <w:r w:rsidR="00083CA0" w:rsidRPr="005A487E">
                              <w:rPr>
                                <w:rFonts w:ascii="Linkpen 1a Join" w:hAnsi="Linkpen 1a Join" w:cs="Arial"/>
                                <w:sz w:val="18"/>
                                <w:szCs w:val="24"/>
                              </w:rPr>
                              <w:t>4</w:t>
                            </w:r>
                            <w:r w:rsidR="00083CA0" w:rsidRPr="005A487E">
                              <w:rPr>
                                <w:rFonts w:ascii="Linkpen 1a Join" w:hAnsi="Linkpen 1a Join" w:cs="Arial"/>
                                <w:sz w:val="18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083CA0" w:rsidRPr="005A487E">
                              <w:rPr>
                                <w:rFonts w:ascii="Linkpen 1a Join" w:hAnsi="Linkpen 1a Join" w:cs="Arial"/>
                                <w:sz w:val="18"/>
                                <w:szCs w:val="24"/>
                              </w:rPr>
                              <w:t xml:space="preserve"> </w:t>
                            </w:r>
                            <w:r w:rsidRPr="005A487E">
                              <w:rPr>
                                <w:rFonts w:ascii="Linkpen 1a Join" w:hAnsi="Linkpen 1a Join" w:cs="Arial"/>
                                <w:sz w:val="18"/>
                                <w:szCs w:val="24"/>
                              </w:rPr>
                              <w:t>January 2022</w:t>
                            </w:r>
                          </w:p>
                          <w:p w:rsidR="00083CA0" w:rsidRPr="005A487E" w:rsidRDefault="00083CA0" w:rsidP="00083CA0">
                            <w:pPr>
                              <w:jc w:val="both"/>
                              <w:rPr>
                                <w:rFonts w:ascii="Linkpen 1a Join" w:hAnsi="Linkpen 1a Join" w:cs="Arial"/>
                                <w:sz w:val="18"/>
                                <w:szCs w:val="24"/>
                              </w:rPr>
                            </w:pPr>
                          </w:p>
                          <w:p w:rsidR="00083CA0" w:rsidRPr="005A487E" w:rsidRDefault="00083CA0" w:rsidP="00083CA0">
                            <w:pPr>
                              <w:jc w:val="both"/>
                              <w:rPr>
                                <w:rFonts w:ascii="Linkpen 1a Join" w:hAnsi="Linkpen 1a Join" w:cs="Arial"/>
                                <w:sz w:val="18"/>
                                <w:szCs w:val="24"/>
                              </w:rPr>
                            </w:pPr>
                            <w:r w:rsidRPr="005A487E">
                              <w:rPr>
                                <w:rFonts w:ascii="Linkpen 1a Join" w:hAnsi="Linkpen 1a Join" w:cs="Arial"/>
                                <w:sz w:val="18"/>
                                <w:szCs w:val="24"/>
                              </w:rPr>
                              <w:t>Dear Parent(s)/Guardian(s)</w:t>
                            </w:r>
                          </w:p>
                          <w:p w:rsidR="00083CA0" w:rsidRPr="005A487E" w:rsidRDefault="00083CA0" w:rsidP="00083CA0">
                            <w:pPr>
                              <w:jc w:val="both"/>
                              <w:rPr>
                                <w:rFonts w:ascii="Linkpen 1a Join" w:hAnsi="Linkpen 1a Join" w:cs="Arial"/>
                                <w:sz w:val="18"/>
                                <w:szCs w:val="24"/>
                              </w:rPr>
                            </w:pPr>
                          </w:p>
                          <w:p w:rsidR="00E802EC" w:rsidRPr="005A487E" w:rsidRDefault="00E802EC" w:rsidP="00083CA0">
                            <w:pPr>
                              <w:jc w:val="center"/>
                              <w:rPr>
                                <w:rFonts w:ascii="Linkpen 1a Join" w:eastAsia="Calibri" w:hAnsi="Linkpen 1a Join" w:cs="Arial"/>
                                <w:b/>
                                <w:sz w:val="18"/>
                                <w:szCs w:val="24"/>
                                <w:u w:val="single"/>
                              </w:rPr>
                            </w:pPr>
                            <w:r w:rsidRPr="005A487E">
                              <w:rPr>
                                <w:rFonts w:ascii="Linkpen 1a Join" w:eastAsia="Calibri" w:hAnsi="Linkpen 1a Join" w:cs="Arial"/>
                                <w:b/>
                                <w:sz w:val="18"/>
                                <w:szCs w:val="24"/>
                                <w:u w:val="single"/>
                              </w:rPr>
                              <w:t>Sea-Life Centre</w:t>
                            </w:r>
                            <w:r w:rsidR="00083CA0" w:rsidRPr="005A487E">
                              <w:rPr>
                                <w:rFonts w:ascii="Linkpen 1a Join" w:eastAsia="Calibri" w:hAnsi="Linkpen 1a Join" w:cs="Arial"/>
                                <w:b/>
                                <w:sz w:val="18"/>
                                <w:szCs w:val="24"/>
                                <w:u w:val="single"/>
                              </w:rPr>
                              <w:t xml:space="preserve"> Trip</w:t>
                            </w:r>
                          </w:p>
                          <w:p w:rsidR="00E802EC" w:rsidRPr="005A487E" w:rsidRDefault="00E802EC" w:rsidP="00E802EC">
                            <w:pPr>
                              <w:rPr>
                                <w:rFonts w:ascii="Linkpen 1a Join" w:eastAsia="Calibri" w:hAnsi="Linkpen 1a Join" w:cs="Arial"/>
                                <w:sz w:val="18"/>
                                <w:szCs w:val="24"/>
                              </w:rPr>
                            </w:pPr>
                            <w:r w:rsidRPr="005A487E">
                              <w:rPr>
                                <w:rFonts w:ascii="Linkpen 1a Join" w:eastAsia="Calibri" w:hAnsi="Linkpen 1a Join" w:cs="Arial"/>
                                <w:sz w:val="18"/>
                                <w:szCs w:val="24"/>
                              </w:rPr>
                              <w:t>As part of our topic ‘Plastics in the Ocean’, we have planned a visit to the Sea-Life Centre in Birmingham. On the day, the children will have the opportunity to explore the aquarium with their class</w:t>
                            </w:r>
                            <w:r w:rsidR="0033411D">
                              <w:rPr>
                                <w:rFonts w:ascii="Linkpen 1a Join" w:eastAsia="Calibri" w:hAnsi="Linkpen 1a Join" w:cs="Arial"/>
                                <w:sz w:val="18"/>
                                <w:szCs w:val="24"/>
                              </w:rPr>
                              <w:t>. They will learn</w:t>
                            </w:r>
                            <w:r w:rsidRPr="005A487E">
                              <w:rPr>
                                <w:rFonts w:ascii="Linkpen 1a Join" w:eastAsia="Calibri" w:hAnsi="Linkpen 1a Join" w:cs="Arial"/>
                                <w:sz w:val="18"/>
                                <w:szCs w:val="24"/>
                              </w:rPr>
                              <w:t xml:space="preserve"> about different sea-creatures, visit the ‘4D Cinema’ and experience the 360</w:t>
                            </w:r>
                            <w:r w:rsidR="0033411D">
                              <w:rPr>
                                <w:rFonts w:ascii="Linkpen 1a Join" w:eastAsia="Calibri" w:hAnsi="Linkpen 1a Join" w:cs="Arial"/>
                                <w:sz w:val="18"/>
                                <w:szCs w:val="24"/>
                              </w:rPr>
                              <w:t>º</w:t>
                            </w:r>
                            <w:r w:rsidRPr="005A487E">
                              <w:rPr>
                                <w:rFonts w:ascii="Linkpen 1a Join" w:eastAsia="Calibri" w:hAnsi="Linkpen 1a Join" w:cs="Arial"/>
                                <w:sz w:val="18"/>
                                <w:szCs w:val="24"/>
                              </w:rPr>
                              <w:t xml:space="preserve"> Ocean Tunnel. </w:t>
                            </w:r>
                          </w:p>
                          <w:p w:rsidR="00E802EC" w:rsidRPr="005A487E" w:rsidRDefault="00E802EC" w:rsidP="00E802EC">
                            <w:pPr>
                              <w:rPr>
                                <w:rFonts w:ascii="Linkpen 1a Join" w:eastAsia="Calibri" w:hAnsi="Linkpen 1a Join" w:cs="Arial"/>
                                <w:sz w:val="18"/>
                                <w:szCs w:val="24"/>
                              </w:rPr>
                            </w:pPr>
                            <w:r w:rsidRPr="005A487E">
                              <w:rPr>
                                <w:rFonts w:ascii="Linkpen 1a Join" w:eastAsia="Calibri" w:hAnsi="Linkpen 1a Join" w:cs="Arial"/>
                                <w:sz w:val="18"/>
                                <w:szCs w:val="24"/>
                              </w:rPr>
                              <w:t xml:space="preserve">The trip will take place on </w:t>
                            </w:r>
                            <w:r w:rsidRPr="005A487E">
                              <w:rPr>
                                <w:rFonts w:ascii="Linkpen 1a Join" w:eastAsia="Calibri" w:hAnsi="Linkpen 1a Join" w:cs="Arial"/>
                                <w:b/>
                                <w:sz w:val="18"/>
                                <w:szCs w:val="24"/>
                                <w:u w:val="single"/>
                              </w:rPr>
                              <w:t>Monday 7</w:t>
                            </w:r>
                            <w:r w:rsidRPr="005A487E">
                              <w:rPr>
                                <w:rFonts w:ascii="Linkpen 1a Join" w:eastAsia="Calibri" w:hAnsi="Linkpen 1a Join" w:cs="Arial"/>
                                <w:b/>
                                <w:sz w:val="18"/>
                                <w:szCs w:val="24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5A487E">
                              <w:rPr>
                                <w:rFonts w:ascii="Linkpen 1a Join" w:eastAsia="Calibri" w:hAnsi="Linkpen 1a Join" w:cs="Arial"/>
                                <w:b/>
                                <w:sz w:val="18"/>
                                <w:szCs w:val="24"/>
                                <w:u w:val="single"/>
                              </w:rPr>
                              <w:t xml:space="preserve"> February</w:t>
                            </w:r>
                            <w:r w:rsidRPr="005A487E">
                              <w:rPr>
                                <w:rFonts w:ascii="Linkpen 1a Join" w:eastAsia="Calibri" w:hAnsi="Linkpen 1a Join" w:cs="Arial"/>
                                <w:sz w:val="18"/>
                                <w:szCs w:val="24"/>
                              </w:rPr>
                              <w:t xml:space="preserve">. Due to the location of the visit, children will need to arrive at school at </w:t>
                            </w:r>
                            <w:r w:rsidRPr="005A487E">
                              <w:rPr>
                                <w:rFonts w:ascii="Linkpen 1a Join" w:eastAsia="Calibri" w:hAnsi="Linkpen 1a Join" w:cs="Arial"/>
                                <w:b/>
                                <w:sz w:val="18"/>
                                <w:szCs w:val="24"/>
                                <w:u w:val="single"/>
                              </w:rPr>
                              <w:t>8am</w:t>
                            </w:r>
                            <w:r w:rsidRPr="005A487E">
                              <w:rPr>
                                <w:rFonts w:ascii="Linkpen 1a Join" w:eastAsia="Calibri" w:hAnsi="Linkpen 1a Join" w:cs="Arial"/>
                                <w:sz w:val="18"/>
                                <w:szCs w:val="24"/>
                              </w:rPr>
                              <w:t xml:space="preserve"> at the office, with an expected departure time of 8.30am. We aim to arrive back at school by </w:t>
                            </w:r>
                            <w:r w:rsidRPr="005A487E">
                              <w:rPr>
                                <w:rFonts w:ascii="Linkpen 1a Join" w:eastAsia="Calibri" w:hAnsi="Linkpen 1a Join" w:cs="Arial"/>
                                <w:b/>
                                <w:sz w:val="18"/>
                                <w:szCs w:val="24"/>
                                <w:u w:val="single"/>
                              </w:rPr>
                              <w:t>3.30pm</w:t>
                            </w:r>
                            <w:r w:rsidRPr="005A487E">
                              <w:rPr>
                                <w:rFonts w:ascii="Linkpen 1a Join" w:eastAsia="Calibri" w:hAnsi="Linkpen 1a Join" w:cs="Arial"/>
                                <w:b/>
                                <w:sz w:val="18"/>
                                <w:szCs w:val="24"/>
                              </w:rPr>
                              <w:t xml:space="preserve">. </w:t>
                            </w:r>
                            <w:r w:rsidRPr="005A487E">
                              <w:rPr>
                                <w:rFonts w:ascii="Linkpen 1a Join" w:eastAsia="Calibri" w:hAnsi="Linkpen 1a Join" w:cs="Arial"/>
                                <w:sz w:val="18"/>
                                <w:szCs w:val="24"/>
                              </w:rPr>
                              <w:t xml:space="preserve">Children will be required to wear their school uniform and bring with them a </w:t>
                            </w:r>
                            <w:r w:rsidRPr="005A487E">
                              <w:rPr>
                                <w:rFonts w:ascii="Linkpen 1a Join" w:eastAsia="Calibri" w:hAnsi="Linkpen 1a Join" w:cs="Arial"/>
                                <w:b/>
                                <w:sz w:val="18"/>
                                <w:szCs w:val="24"/>
                                <w:u w:val="single"/>
                              </w:rPr>
                              <w:t xml:space="preserve">backpack </w:t>
                            </w:r>
                            <w:r w:rsidR="005A487E" w:rsidRPr="005A487E">
                              <w:rPr>
                                <w:rFonts w:ascii="Linkpen 1a Join" w:eastAsia="Calibri" w:hAnsi="Linkpen 1a Join" w:cs="Arial"/>
                                <w:b/>
                                <w:sz w:val="18"/>
                                <w:szCs w:val="24"/>
                                <w:u w:val="single"/>
                              </w:rPr>
                              <w:t xml:space="preserve">with </w:t>
                            </w:r>
                            <w:r w:rsidRPr="005A487E">
                              <w:rPr>
                                <w:rFonts w:ascii="Linkpen 1a Join" w:eastAsia="Calibri" w:hAnsi="Linkpen 1a Join" w:cs="Arial"/>
                                <w:b/>
                                <w:sz w:val="18"/>
                                <w:szCs w:val="24"/>
                                <w:u w:val="single"/>
                              </w:rPr>
                              <w:t>a pack</w:t>
                            </w:r>
                            <w:r w:rsidR="0033411D">
                              <w:rPr>
                                <w:rFonts w:ascii="Linkpen 1a Join" w:eastAsia="Calibri" w:hAnsi="Linkpen 1a Join" w:cs="Arial"/>
                                <w:b/>
                                <w:sz w:val="18"/>
                                <w:szCs w:val="24"/>
                                <w:u w:val="single"/>
                              </w:rPr>
                              <w:t>ed</w:t>
                            </w:r>
                            <w:r w:rsidRPr="005A487E">
                              <w:rPr>
                                <w:rFonts w:ascii="Linkpen 1a Join" w:eastAsia="Calibri" w:hAnsi="Linkpen 1a Join" w:cs="Arial"/>
                                <w:b/>
                                <w:sz w:val="18"/>
                                <w:szCs w:val="24"/>
                                <w:u w:val="single"/>
                              </w:rPr>
                              <w:t xml:space="preserve"> lunch and a water bottle</w:t>
                            </w:r>
                            <w:r w:rsidRPr="005A487E">
                              <w:rPr>
                                <w:rFonts w:ascii="Linkpen 1a Join" w:eastAsia="Calibri" w:hAnsi="Linkpen 1a Join" w:cs="Arial"/>
                                <w:sz w:val="18"/>
                                <w:szCs w:val="24"/>
                              </w:rPr>
                              <w:t xml:space="preserve">. </w:t>
                            </w:r>
                          </w:p>
                          <w:p w:rsidR="00E802EC" w:rsidRPr="005A487E" w:rsidRDefault="00E802EC" w:rsidP="00E802EC">
                            <w:pPr>
                              <w:jc w:val="both"/>
                              <w:rPr>
                                <w:rFonts w:ascii="Linkpen 1a Join" w:hAnsi="Linkpen 1a Join"/>
                                <w:sz w:val="18"/>
                                <w:szCs w:val="24"/>
                              </w:rPr>
                            </w:pPr>
                            <w:r w:rsidRPr="005A487E">
                              <w:rPr>
                                <w:rFonts w:ascii="Linkpen 1a Join" w:hAnsi="Linkpen 1a Join"/>
                                <w:sz w:val="18"/>
                                <w:szCs w:val="24"/>
                              </w:rPr>
                              <w:t>The total cost of the visit</w:t>
                            </w:r>
                            <w:r w:rsidR="0033411D">
                              <w:rPr>
                                <w:rFonts w:ascii="Linkpen 1a Join" w:hAnsi="Linkpen 1a Join"/>
                                <w:sz w:val="18"/>
                                <w:szCs w:val="24"/>
                              </w:rPr>
                              <w:t>,</w:t>
                            </w:r>
                            <w:r w:rsidRPr="005A487E">
                              <w:rPr>
                                <w:rFonts w:ascii="Linkpen 1a Join" w:hAnsi="Linkpen 1a Join"/>
                                <w:sz w:val="18"/>
                                <w:szCs w:val="24"/>
                              </w:rPr>
                              <w:t xml:space="preserve"> including entry into the Sea-Life Centre and transport is </w:t>
                            </w:r>
                            <w:r w:rsidRPr="00126E59">
                              <w:rPr>
                                <w:rFonts w:ascii="Linkpen 1a Join" w:hAnsi="Linkpen 1a Join"/>
                                <w:sz w:val="18"/>
                                <w:szCs w:val="24"/>
                              </w:rPr>
                              <w:t>£</w:t>
                            </w:r>
                            <w:r w:rsidR="00126E59" w:rsidRPr="00126E59">
                              <w:rPr>
                                <w:rFonts w:ascii="Linkpen 1a Join" w:hAnsi="Linkpen 1a Join"/>
                                <w:sz w:val="18"/>
                                <w:szCs w:val="24"/>
                              </w:rPr>
                              <w:t>19.76</w:t>
                            </w:r>
                            <w:r w:rsidR="0033411D" w:rsidRPr="00126E59">
                              <w:rPr>
                                <w:rFonts w:ascii="Linkpen 1a Join" w:hAnsi="Linkpen 1a Join"/>
                                <w:sz w:val="18"/>
                                <w:szCs w:val="24"/>
                              </w:rPr>
                              <w:t>.</w:t>
                            </w:r>
                            <w:r w:rsidR="0033411D">
                              <w:rPr>
                                <w:rFonts w:ascii="Linkpen 1a Join" w:hAnsi="Linkpen 1a Join"/>
                                <w:sz w:val="18"/>
                                <w:szCs w:val="24"/>
                              </w:rPr>
                              <w:t xml:space="preserve"> Payment is due by </w:t>
                            </w:r>
                            <w:r w:rsidR="0033411D" w:rsidRPr="00126E59">
                              <w:rPr>
                                <w:rFonts w:ascii="Linkpen 1a Join" w:hAnsi="Linkpen 1a Join"/>
                                <w:b/>
                                <w:sz w:val="18"/>
                                <w:szCs w:val="24"/>
                                <w:u w:val="single"/>
                              </w:rPr>
                              <w:t>Friday 28</w:t>
                            </w:r>
                            <w:r w:rsidR="0033411D" w:rsidRPr="00126E59">
                              <w:rPr>
                                <w:rFonts w:ascii="Linkpen 1a Join" w:hAnsi="Linkpen 1a Join"/>
                                <w:b/>
                                <w:sz w:val="18"/>
                                <w:szCs w:val="24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33411D" w:rsidRPr="00126E59">
                              <w:rPr>
                                <w:rFonts w:ascii="Linkpen 1a Join" w:hAnsi="Linkpen 1a Join"/>
                                <w:b/>
                                <w:sz w:val="18"/>
                                <w:szCs w:val="24"/>
                                <w:u w:val="single"/>
                              </w:rPr>
                              <w:t xml:space="preserve"> January.</w:t>
                            </w:r>
                            <w:r w:rsidR="0033411D">
                              <w:rPr>
                                <w:rFonts w:ascii="Linkpen 1a Join" w:hAnsi="Linkpen 1a Join"/>
                                <w:sz w:val="18"/>
                                <w:szCs w:val="24"/>
                              </w:rPr>
                              <w:t xml:space="preserve"> </w:t>
                            </w:r>
                            <w:r w:rsidR="0033411D">
                              <w:rPr>
                                <w:rFonts w:ascii="Linkpen 1a Join" w:hAnsi="Linkpen 1a Join" w:cs="Arial"/>
                                <w:sz w:val="18"/>
                                <w:szCs w:val="24"/>
                                <w:highlight w:val="yellow"/>
                              </w:rPr>
                              <w:t xml:space="preserve">Please </w:t>
                            </w:r>
                            <w:r w:rsidR="005A487E" w:rsidRPr="005A487E">
                              <w:rPr>
                                <w:rFonts w:ascii="Linkpen 1a Join" w:hAnsi="Linkpen 1a Join" w:cs="Arial"/>
                                <w:sz w:val="18"/>
                                <w:szCs w:val="24"/>
                                <w:highlight w:val="yellow"/>
                              </w:rPr>
                              <w:t xml:space="preserve">complete the permission slip </w:t>
                            </w:r>
                            <w:r w:rsidR="0033411D">
                              <w:rPr>
                                <w:rFonts w:ascii="Linkpen 1a Join" w:hAnsi="Linkpen 1a Join" w:cs="Arial"/>
                                <w:sz w:val="18"/>
                                <w:szCs w:val="24"/>
                                <w:highlight w:val="yellow"/>
                              </w:rPr>
                              <w:t xml:space="preserve">and make payment </w:t>
                            </w:r>
                            <w:r w:rsidR="005A487E" w:rsidRPr="005A487E">
                              <w:rPr>
                                <w:rFonts w:ascii="Linkpen 1a Join" w:hAnsi="Linkpen 1a Join" w:cs="Arial"/>
                                <w:sz w:val="18"/>
                                <w:szCs w:val="24"/>
                                <w:highlight w:val="yellow"/>
                              </w:rPr>
                              <w:t>through ParentPay.</w:t>
                            </w:r>
                            <w:r w:rsidR="005A487E" w:rsidRPr="005A487E">
                              <w:rPr>
                                <w:rFonts w:ascii="Linkpen 1a Join" w:hAnsi="Linkpen 1a Join" w:cs="Arial"/>
                                <w:sz w:val="18"/>
                                <w:szCs w:val="24"/>
                              </w:rPr>
                              <w:t xml:space="preserve"> If insufficient contributions ar</w:t>
                            </w:r>
                            <w:bookmarkStart w:id="0" w:name="_GoBack"/>
                            <w:bookmarkEnd w:id="0"/>
                            <w:r w:rsidR="005A487E" w:rsidRPr="005A487E">
                              <w:rPr>
                                <w:rFonts w:ascii="Linkpen 1a Join" w:hAnsi="Linkpen 1a Join" w:cs="Arial"/>
                                <w:sz w:val="18"/>
                                <w:szCs w:val="24"/>
                              </w:rPr>
                              <w:t xml:space="preserve">e received, sadly we will have to cancel the visit. On the day of the visit please </w:t>
                            </w:r>
                            <w:r w:rsidR="005A487E" w:rsidRPr="0094380A">
                              <w:rPr>
                                <w:rFonts w:ascii="Linkpen 1a Join" w:hAnsi="Linkpen 1a Join" w:cs="Arial"/>
                                <w:b/>
                                <w:sz w:val="18"/>
                                <w:szCs w:val="24"/>
                                <w:u w:val="single"/>
                              </w:rPr>
                              <w:t>do not send any spending money</w:t>
                            </w:r>
                            <w:r w:rsidR="0033411D" w:rsidRPr="0094380A">
                              <w:rPr>
                                <w:rFonts w:ascii="Linkpen 1a Join" w:hAnsi="Linkpen 1a Join" w:cs="Arial"/>
                                <w:b/>
                                <w:sz w:val="18"/>
                                <w:szCs w:val="24"/>
                                <w:u w:val="single"/>
                              </w:rPr>
                              <w:t xml:space="preserve"> with your child</w:t>
                            </w:r>
                            <w:r w:rsidR="005A487E" w:rsidRPr="0033411D">
                              <w:rPr>
                                <w:rFonts w:ascii="Linkpen 1a Join" w:hAnsi="Linkpen 1a Join" w:cs="Arial"/>
                                <w:sz w:val="18"/>
                                <w:szCs w:val="24"/>
                              </w:rPr>
                              <w:t xml:space="preserve">. </w:t>
                            </w:r>
                            <w:r w:rsidR="0033411D">
                              <w:rPr>
                                <w:rFonts w:ascii="Linkpen 1a Join" w:hAnsi="Linkpen 1a Join" w:cs="Arial"/>
                                <w:sz w:val="18"/>
                                <w:szCs w:val="24"/>
                              </w:rPr>
                              <w:t xml:space="preserve">Costs are </w:t>
                            </w:r>
                            <w:proofErr w:type="spellStart"/>
                            <w:r w:rsidR="0094380A">
                              <w:rPr>
                                <w:rFonts w:ascii="Linkpen 1a Join" w:hAnsi="Linkpen 1a Join" w:cs="Arial"/>
                                <w:sz w:val="18"/>
                                <w:szCs w:val="24"/>
                              </w:rPr>
                              <w:t>subsidised</w:t>
                            </w:r>
                            <w:proofErr w:type="spellEnd"/>
                            <w:r w:rsidR="0094380A">
                              <w:rPr>
                                <w:rFonts w:ascii="Linkpen 1a Join" w:hAnsi="Linkpen 1a Join" w:cs="Arial"/>
                                <w:sz w:val="18"/>
                                <w:szCs w:val="24"/>
                              </w:rPr>
                              <w:t xml:space="preserve"> for children who qu</w:t>
                            </w:r>
                            <w:r w:rsidR="0033411D">
                              <w:rPr>
                                <w:rFonts w:ascii="Linkpen 1a Join" w:hAnsi="Linkpen 1a Join" w:cs="Arial"/>
                                <w:sz w:val="18"/>
                                <w:szCs w:val="24"/>
                              </w:rPr>
                              <w:t>alify for pupil premium. Pupil Premium children are only required to pay for the cost of transport</w:t>
                            </w:r>
                            <w:r w:rsidR="00126E59">
                              <w:rPr>
                                <w:rFonts w:ascii="Linkpen 1a Join" w:hAnsi="Linkpen 1a Join" w:cs="Arial"/>
                                <w:sz w:val="18"/>
                                <w:szCs w:val="24"/>
                              </w:rPr>
                              <w:t>,</w:t>
                            </w:r>
                            <w:r w:rsidR="0033411D">
                              <w:rPr>
                                <w:rFonts w:ascii="Linkpen 1a Join" w:hAnsi="Linkpen 1a Join" w:cs="Arial"/>
                                <w:sz w:val="18"/>
                                <w:szCs w:val="24"/>
                              </w:rPr>
                              <w:t xml:space="preserve"> which </w:t>
                            </w:r>
                            <w:r w:rsidR="0033411D" w:rsidRPr="00126E59">
                              <w:rPr>
                                <w:rFonts w:ascii="Linkpen 1a Join" w:hAnsi="Linkpen 1a Join" w:cs="Arial"/>
                                <w:sz w:val="18"/>
                                <w:szCs w:val="24"/>
                              </w:rPr>
                              <w:t xml:space="preserve">is </w:t>
                            </w:r>
                            <w:r w:rsidR="00126E59" w:rsidRPr="00126E59">
                              <w:rPr>
                                <w:rFonts w:ascii="Linkpen 1a Join" w:hAnsi="Linkpen 1a Join" w:cs="Arial"/>
                                <w:sz w:val="18"/>
                                <w:szCs w:val="24"/>
                              </w:rPr>
                              <w:t>£13.25</w:t>
                            </w:r>
                            <w:r w:rsidR="0033411D" w:rsidRPr="00126E59">
                              <w:rPr>
                                <w:rFonts w:ascii="Linkpen 1a Join" w:hAnsi="Linkpen 1a Join" w:cs="Arial"/>
                                <w:sz w:val="18"/>
                                <w:szCs w:val="24"/>
                              </w:rPr>
                              <w:t>.</w:t>
                            </w:r>
                          </w:p>
                          <w:p w:rsidR="00E802EC" w:rsidRPr="005A487E" w:rsidRDefault="00E802EC" w:rsidP="00E802EC">
                            <w:pPr>
                              <w:rPr>
                                <w:rFonts w:ascii="Linkpen 1a Join" w:eastAsia="Calibri" w:hAnsi="Linkpen 1a Join" w:cs="Arial"/>
                                <w:sz w:val="18"/>
                                <w:szCs w:val="24"/>
                              </w:rPr>
                            </w:pPr>
                            <w:r w:rsidRPr="005A487E">
                              <w:rPr>
                                <w:rFonts w:ascii="Linkpen 1a Join" w:eastAsia="Calibri" w:hAnsi="Linkpen 1a Join" w:cs="Arial"/>
                                <w:sz w:val="18"/>
                                <w:szCs w:val="24"/>
                              </w:rPr>
                              <w:t xml:space="preserve">If you have any questions or are able to volunteer on </w:t>
                            </w:r>
                            <w:r w:rsidR="005A487E" w:rsidRPr="005A487E">
                              <w:rPr>
                                <w:rFonts w:ascii="Linkpen 1a Join" w:eastAsia="Calibri" w:hAnsi="Linkpen 1a Join" w:cs="Arial"/>
                                <w:sz w:val="18"/>
                                <w:szCs w:val="24"/>
                              </w:rPr>
                              <w:t xml:space="preserve">Monday </w:t>
                            </w:r>
                            <w:r w:rsidRPr="005A487E">
                              <w:rPr>
                                <w:rFonts w:ascii="Linkpen 1a Join" w:eastAsia="Calibri" w:hAnsi="Linkpen 1a Join" w:cs="Arial"/>
                                <w:sz w:val="18"/>
                                <w:szCs w:val="24"/>
                              </w:rPr>
                              <w:t>7</w:t>
                            </w:r>
                            <w:r w:rsidRPr="005A487E">
                              <w:rPr>
                                <w:rFonts w:ascii="Linkpen 1a Join" w:eastAsia="Calibri" w:hAnsi="Linkpen 1a Join" w:cs="Arial"/>
                                <w:sz w:val="18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5A487E">
                              <w:rPr>
                                <w:rFonts w:ascii="Linkpen 1a Join" w:eastAsia="Calibri" w:hAnsi="Linkpen 1a Join" w:cs="Arial"/>
                                <w:sz w:val="18"/>
                                <w:szCs w:val="24"/>
                              </w:rPr>
                              <w:t xml:space="preserve"> </w:t>
                            </w:r>
                            <w:r w:rsidR="005A487E" w:rsidRPr="005A487E">
                              <w:rPr>
                                <w:rFonts w:ascii="Linkpen 1a Join" w:eastAsia="Calibri" w:hAnsi="Linkpen 1a Join" w:cs="Arial"/>
                                <w:sz w:val="18"/>
                                <w:szCs w:val="24"/>
                              </w:rPr>
                              <w:t>February</w:t>
                            </w:r>
                            <w:r w:rsidRPr="005A487E">
                              <w:rPr>
                                <w:rFonts w:ascii="Linkpen 1a Join" w:eastAsia="Calibri" w:hAnsi="Linkpen 1a Join" w:cs="Arial"/>
                                <w:sz w:val="18"/>
                                <w:szCs w:val="24"/>
                              </w:rPr>
                              <w:t>, please speak</w:t>
                            </w:r>
                            <w:r w:rsidR="0033411D">
                              <w:rPr>
                                <w:rFonts w:ascii="Linkpen 1a Join" w:eastAsia="Calibri" w:hAnsi="Linkpen 1a Join" w:cs="Arial"/>
                                <w:sz w:val="18"/>
                                <w:szCs w:val="24"/>
                              </w:rPr>
                              <w:t xml:space="preserve"> </w:t>
                            </w:r>
                            <w:r w:rsidRPr="005A487E">
                              <w:rPr>
                                <w:rFonts w:ascii="Linkpen 1a Join" w:eastAsia="Calibri" w:hAnsi="Linkpen 1a Join" w:cs="Arial"/>
                                <w:sz w:val="18"/>
                                <w:szCs w:val="24"/>
                              </w:rPr>
                              <w:t>to your class teacher.</w:t>
                            </w:r>
                          </w:p>
                          <w:p w:rsidR="00E802EC" w:rsidRPr="005A487E" w:rsidRDefault="00E802EC" w:rsidP="00E802EC">
                            <w:pPr>
                              <w:rPr>
                                <w:rFonts w:ascii="Linkpen 1a Join" w:eastAsia="Calibri" w:hAnsi="Linkpen 1a Join" w:cs="Arial"/>
                                <w:sz w:val="18"/>
                                <w:szCs w:val="24"/>
                              </w:rPr>
                            </w:pPr>
                            <w:r w:rsidRPr="005A487E">
                              <w:rPr>
                                <w:rFonts w:ascii="Linkpen 1a Join" w:eastAsia="Calibri" w:hAnsi="Linkpen 1a Join" w:cs="Arial"/>
                                <w:sz w:val="18"/>
                                <w:szCs w:val="24"/>
                              </w:rPr>
                              <w:t>Thank you for your support,</w:t>
                            </w:r>
                          </w:p>
                          <w:p w:rsidR="00E802EC" w:rsidRPr="005A487E" w:rsidRDefault="00E802EC" w:rsidP="005A487E">
                            <w:pPr>
                              <w:pBdr>
                                <w:bottom w:val="single" w:sz="4" w:space="14" w:color="auto"/>
                              </w:pBdr>
                              <w:rPr>
                                <w:rFonts w:ascii="Linkpen 1a Join" w:hAnsi="Linkpen 1a Join" w:cs="Arial"/>
                                <w:sz w:val="18"/>
                                <w:szCs w:val="24"/>
                              </w:rPr>
                            </w:pPr>
                            <w:r w:rsidRPr="005A487E">
                              <w:rPr>
                                <w:rFonts w:ascii="Linkpen 1a Join" w:hAnsi="Linkpen 1a Join" w:cs="Arial"/>
                                <w:sz w:val="18"/>
                                <w:szCs w:val="24"/>
                              </w:rPr>
                              <w:t>Mrs Stafford and Mrs Chal</w:t>
                            </w:r>
                            <w:r w:rsidR="005A487E" w:rsidRPr="005A487E">
                              <w:rPr>
                                <w:rFonts w:ascii="Linkpen 1a Join" w:hAnsi="Linkpen 1a Join" w:cs="Arial"/>
                                <w:sz w:val="18"/>
                                <w:szCs w:val="24"/>
                              </w:rPr>
                              <w:t>mers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1pt;margin-top:.1pt;width:389.2pt;height:565.9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">
                <v:textbox>
                  <w:txbxContent>
                    <w:p w:rsidR="00083CA0" w:rsidRPr="005A487E" w:rsidRDefault="00E802EC" w:rsidP="00083CA0">
                      <w:pPr>
                        <w:jc w:val="both"/>
                        <w:rPr>
                          <w:rFonts w:ascii="Linkpen 1a Join" w:hAnsi="Linkpen 1a Join" w:cs="Arial"/>
                          <w:sz w:val="18"/>
                          <w:szCs w:val="24"/>
                        </w:rPr>
                      </w:pPr>
                      <w:r w:rsidRPr="005A487E">
                        <w:rPr>
                          <w:rFonts w:ascii="Linkpen 1a Join" w:hAnsi="Linkpen 1a Join" w:cs="Arial"/>
                          <w:sz w:val="18"/>
                          <w:szCs w:val="24"/>
                        </w:rPr>
                        <w:t>Friday 1</w:t>
                      </w:r>
                      <w:r w:rsidR="00083CA0" w:rsidRPr="005A487E">
                        <w:rPr>
                          <w:rFonts w:ascii="Linkpen 1a Join" w:hAnsi="Linkpen 1a Join" w:cs="Arial"/>
                          <w:sz w:val="18"/>
                          <w:szCs w:val="24"/>
                        </w:rPr>
                        <w:t>4</w:t>
                      </w:r>
                      <w:r w:rsidR="00083CA0" w:rsidRPr="005A487E">
                        <w:rPr>
                          <w:rFonts w:ascii="Linkpen 1a Join" w:hAnsi="Linkpen 1a Join" w:cs="Arial"/>
                          <w:sz w:val="18"/>
                          <w:szCs w:val="24"/>
                          <w:vertAlign w:val="superscript"/>
                        </w:rPr>
                        <w:t>th</w:t>
                      </w:r>
                      <w:r w:rsidR="00083CA0" w:rsidRPr="005A487E">
                        <w:rPr>
                          <w:rFonts w:ascii="Linkpen 1a Join" w:hAnsi="Linkpen 1a Join" w:cs="Arial"/>
                          <w:sz w:val="18"/>
                          <w:szCs w:val="24"/>
                        </w:rPr>
                        <w:t xml:space="preserve"> </w:t>
                      </w:r>
                      <w:r w:rsidRPr="005A487E">
                        <w:rPr>
                          <w:rFonts w:ascii="Linkpen 1a Join" w:hAnsi="Linkpen 1a Join" w:cs="Arial"/>
                          <w:sz w:val="18"/>
                          <w:szCs w:val="24"/>
                        </w:rPr>
                        <w:t>January 2022</w:t>
                      </w:r>
                    </w:p>
                    <w:p w:rsidR="00083CA0" w:rsidRPr="005A487E" w:rsidRDefault="00083CA0" w:rsidP="00083CA0">
                      <w:pPr>
                        <w:jc w:val="both"/>
                        <w:rPr>
                          <w:rFonts w:ascii="Linkpen 1a Join" w:hAnsi="Linkpen 1a Join" w:cs="Arial"/>
                          <w:sz w:val="18"/>
                          <w:szCs w:val="24"/>
                        </w:rPr>
                      </w:pPr>
                    </w:p>
                    <w:p w:rsidR="00083CA0" w:rsidRPr="005A487E" w:rsidRDefault="00083CA0" w:rsidP="00083CA0">
                      <w:pPr>
                        <w:jc w:val="both"/>
                        <w:rPr>
                          <w:rFonts w:ascii="Linkpen 1a Join" w:hAnsi="Linkpen 1a Join" w:cs="Arial"/>
                          <w:sz w:val="18"/>
                          <w:szCs w:val="24"/>
                        </w:rPr>
                      </w:pPr>
                      <w:r w:rsidRPr="005A487E">
                        <w:rPr>
                          <w:rFonts w:ascii="Linkpen 1a Join" w:hAnsi="Linkpen 1a Join" w:cs="Arial"/>
                          <w:sz w:val="18"/>
                          <w:szCs w:val="24"/>
                        </w:rPr>
                        <w:t>Dear Parent(s)/Guardian(s)</w:t>
                      </w:r>
                    </w:p>
                    <w:p w:rsidR="00083CA0" w:rsidRPr="005A487E" w:rsidRDefault="00083CA0" w:rsidP="00083CA0">
                      <w:pPr>
                        <w:jc w:val="both"/>
                        <w:rPr>
                          <w:rFonts w:ascii="Linkpen 1a Join" w:hAnsi="Linkpen 1a Join" w:cs="Arial"/>
                          <w:sz w:val="18"/>
                          <w:szCs w:val="24"/>
                        </w:rPr>
                      </w:pPr>
                    </w:p>
                    <w:p w:rsidR="00E802EC" w:rsidRPr="005A487E" w:rsidRDefault="00E802EC" w:rsidP="00083CA0">
                      <w:pPr>
                        <w:jc w:val="center"/>
                        <w:rPr>
                          <w:rFonts w:ascii="Linkpen 1a Join" w:eastAsia="Calibri" w:hAnsi="Linkpen 1a Join" w:cs="Arial"/>
                          <w:b/>
                          <w:sz w:val="18"/>
                          <w:szCs w:val="24"/>
                          <w:u w:val="single"/>
                        </w:rPr>
                      </w:pPr>
                      <w:r w:rsidRPr="005A487E">
                        <w:rPr>
                          <w:rFonts w:ascii="Linkpen 1a Join" w:eastAsia="Calibri" w:hAnsi="Linkpen 1a Join" w:cs="Arial"/>
                          <w:b/>
                          <w:sz w:val="18"/>
                          <w:szCs w:val="24"/>
                          <w:u w:val="single"/>
                        </w:rPr>
                        <w:t>Sea-Life Centre</w:t>
                      </w:r>
                      <w:r w:rsidR="00083CA0" w:rsidRPr="005A487E">
                        <w:rPr>
                          <w:rFonts w:ascii="Linkpen 1a Join" w:eastAsia="Calibri" w:hAnsi="Linkpen 1a Join" w:cs="Arial"/>
                          <w:b/>
                          <w:sz w:val="18"/>
                          <w:szCs w:val="24"/>
                          <w:u w:val="single"/>
                        </w:rPr>
                        <w:t xml:space="preserve"> Trip</w:t>
                      </w:r>
                    </w:p>
                    <w:p w:rsidR="00E802EC" w:rsidRPr="005A487E" w:rsidRDefault="00E802EC" w:rsidP="00E802EC">
                      <w:pPr>
                        <w:rPr>
                          <w:rFonts w:ascii="Linkpen 1a Join" w:eastAsia="Calibri" w:hAnsi="Linkpen 1a Join" w:cs="Arial"/>
                          <w:sz w:val="18"/>
                          <w:szCs w:val="24"/>
                        </w:rPr>
                      </w:pPr>
                      <w:r w:rsidRPr="005A487E">
                        <w:rPr>
                          <w:rFonts w:ascii="Linkpen 1a Join" w:eastAsia="Calibri" w:hAnsi="Linkpen 1a Join" w:cs="Arial"/>
                          <w:sz w:val="18"/>
                          <w:szCs w:val="24"/>
                        </w:rPr>
                        <w:t>As part of our topic ‘Plastics in the Ocean’, we have planned a visit to the Sea-Life Centre in Birmingham. On the day, the children will have the opportunity to explore the aquarium with their class</w:t>
                      </w:r>
                      <w:r w:rsidR="0033411D">
                        <w:rPr>
                          <w:rFonts w:ascii="Linkpen 1a Join" w:eastAsia="Calibri" w:hAnsi="Linkpen 1a Join" w:cs="Arial"/>
                          <w:sz w:val="18"/>
                          <w:szCs w:val="24"/>
                        </w:rPr>
                        <w:t>. They will learn</w:t>
                      </w:r>
                      <w:r w:rsidRPr="005A487E">
                        <w:rPr>
                          <w:rFonts w:ascii="Linkpen 1a Join" w:eastAsia="Calibri" w:hAnsi="Linkpen 1a Join" w:cs="Arial"/>
                          <w:sz w:val="18"/>
                          <w:szCs w:val="24"/>
                        </w:rPr>
                        <w:t xml:space="preserve"> about different sea-creatures, visit the ‘4D Cinema’ and experience the 360</w:t>
                      </w:r>
                      <w:r w:rsidR="0033411D">
                        <w:rPr>
                          <w:rFonts w:ascii="Linkpen 1a Join" w:eastAsia="Calibri" w:hAnsi="Linkpen 1a Join" w:cs="Arial"/>
                          <w:sz w:val="18"/>
                          <w:szCs w:val="24"/>
                        </w:rPr>
                        <w:t>º</w:t>
                      </w:r>
                      <w:r w:rsidRPr="005A487E">
                        <w:rPr>
                          <w:rFonts w:ascii="Linkpen 1a Join" w:eastAsia="Calibri" w:hAnsi="Linkpen 1a Join" w:cs="Arial"/>
                          <w:sz w:val="18"/>
                          <w:szCs w:val="24"/>
                        </w:rPr>
                        <w:t xml:space="preserve"> Ocean Tunnel. </w:t>
                      </w:r>
                    </w:p>
                    <w:p w:rsidR="00E802EC" w:rsidRPr="005A487E" w:rsidRDefault="00E802EC" w:rsidP="00E802EC">
                      <w:pPr>
                        <w:rPr>
                          <w:rFonts w:ascii="Linkpen 1a Join" w:eastAsia="Calibri" w:hAnsi="Linkpen 1a Join" w:cs="Arial"/>
                          <w:sz w:val="18"/>
                          <w:szCs w:val="24"/>
                        </w:rPr>
                      </w:pPr>
                      <w:r w:rsidRPr="005A487E">
                        <w:rPr>
                          <w:rFonts w:ascii="Linkpen 1a Join" w:eastAsia="Calibri" w:hAnsi="Linkpen 1a Join" w:cs="Arial"/>
                          <w:sz w:val="18"/>
                          <w:szCs w:val="24"/>
                        </w:rPr>
                        <w:t xml:space="preserve">The trip will take place on </w:t>
                      </w:r>
                      <w:r w:rsidRPr="005A487E">
                        <w:rPr>
                          <w:rFonts w:ascii="Linkpen 1a Join" w:eastAsia="Calibri" w:hAnsi="Linkpen 1a Join" w:cs="Arial"/>
                          <w:b/>
                          <w:sz w:val="18"/>
                          <w:szCs w:val="24"/>
                          <w:u w:val="single"/>
                        </w:rPr>
                        <w:t>Monday 7</w:t>
                      </w:r>
                      <w:r w:rsidRPr="005A487E">
                        <w:rPr>
                          <w:rFonts w:ascii="Linkpen 1a Join" w:eastAsia="Calibri" w:hAnsi="Linkpen 1a Join" w:cs="Arial"/>
                          <w:b/>
                          <w:sz w:val="18"/>
                          <w:szCs w:val="24"/>
                          <w:u w:val="single"/>
                          <w:vertAlign w:val="superscript"/>
                        </w:rPr>
                        <w:t>th</w:t>
                      </w:r>
                      <w:r w:rsidRPr="005A487E">
                        <w:rPr>
                          <w:rFonts w:ascii="Linkpen 1a Join" w:eastAsia="Calibri" w:hAnsi="Linkpen 1a Join" w:cs="Arial"/>
                          <w:b/>
                          <w:sz w:val="18"/>
                          <w:szCs w:val="24"/>
                          <w:u w:val="single"/>
                        </w:rPr>
                        <w:t xml:space="preserve"> February</w:t>
                      </w:r>
                      <w:r w:rsidRPr="005A487E">
                        <w:rPr>
                          <w:rFonts w:ascii="Linkpen 1a Join" w:eastAsia="Calibri" w:hAnsi="Linkpen 1a Join" w:cs="Arial"/>
                          <w:sz w:val="18"/>
                          <w:szCs w:val="24"/>
                        </w:rPr>
                        <w:t xml:space="preserve">. Due to the location of the visit, children will need to arrive at school at </w:t>
                      </w:r>
                      <w:r w:rsidRPr="005A487E">
                        <w:rPr>
                          <w:rFonts w:ascii="Linkpen 1a Join" w:eastAsia="Calibri" w:hAnsi="Linkpen 1a Join" w:cs="Arial"/>
                          <w:b/>
                          <w:sz w:val="18"/>
                          <w:szCs w:val="24"/>
                          <w:u w:val="single"/>
                        </w:rPr>
                        <w:t>8am</w:t>
                      </w:r>
                      <w:r w:rsidRPr="005A487E">
                        <w:rPr>
                          <w:rFonts w:ascii="Linkpen 1a Join" w:eastAsia="Calibri" w:hAnsi="Linkpen 1a Join" w:cs="Arial"/>
                          <w:sz w:val="18"/>
                          <w:szCs w:val="24"/>
                        </w:rPr>
                        <w:t xml:space="preserve"> at the office, with an expected departure time of 8.30am. We aim to arrive back at school by </w:t>
                      </w:r>
                      <w:r w:rsidRPr="005A487E">
                        <w:rPr>
                          <w:rFonts w:ascii="Linkpen 1a Join" w:eastAsia="Calibri" w:hAnsi="Linkpen 1a Join" w:cs="Arial"/>
                          <w:b/>
                          <w:sz w:val="18"/>
                          <w:szCs w:val="24"/>
                          <w:u w:val="single"/>
                        </w:rPr>
                        <w:t>3.30pm</w:t>
                      </w:r>
                      <w:r w:rsidRPr="005A487E">
                        <w:rPr>
                          <w:rFonts w:ascii="Linkpen 1a Join" w:eastAsia="Calibri" w:hAnsi="Linkpen 1a Join" w:cs="Arial"/>
                          <w:b/>
                          <w:sz w:val="18"/>
                          <w:szCs w:val="24"/>
                        </w:rPr>
                        <w:t xml:space="preserve">. </w:t>
                      </w:r>
                      <w:r w:rsidRPr="005A487E">
                        <w:rPr>
                          <w:rFonts w:ascii="Linkpen 1a Join" w:eastAsia="Calibri" w:hAnsi="Linkpen 1a Join" w:cs="Arial"/>
                          <w:sz w:val="18"/>
                          <w:szCs w:val="24"/>
                        </w:rPr>
                        <w:t xml:space="preserve">Children will be required to wear their school uniform and bring with them a </w:t>
                      </w:r>
                      <w:r w:rsidRPr="005A487E">
                        <w:rPr>
                          <w:rFonts w:ascii="Linkpen 1a Join" w:eastAsia="Calibri" w:hAnsi="Linkpen 1a Join" w:cs="Arial"/>
                          <w:b/>
                          <w:sz w:val="18"/>
                          <w:szCs w:val="24"/>
                          <w:u w:val="single"/>
                        </w:rPr>
                        <w:t xml:space="preserve">backpack </w:t>
                      </w:r>
                      <w:r w:rsidR="005A487E" w:rsidRPr="005A487E">
                        <w:rPr>
                          <w:rFonts w:ascii="Linkpen 1a Join" w:eastAsia="Calibri" w:hAnsi="Linkpen 1a Join" w:cs="Arial"/>
                          <w:b/>
                          <w:sz w:val="18"/>
                          <w:szCs w:val="24"/>
                          <w:u w:val="single"/>
                        </w:rPr>
                        <w:t xml:space="preserve">with </w:t>
                      </w:r>
                      <w:r w:rsidRPr="005A487E">
                        <w:rPr>
                          <w:rFonts w:ascii="Linkpen 1a Join" w:eastAsia="Calibri" w:hAnsi="Linkpen 1a Join" w:cs="Arial"/>
                          <w:b/>
                          <w:sz w:val="18"/>
                          <w:szCs w:val="24"/>
                          <w:u w:val="single"/>
                        </w:rPr>
                        <w:t>a pack</w:t>
                      </w:r>
                      <w:r w:rsidR="0033411D">
                        <w:rPr>
                          <w:rFonts w:ascii="Linkpen 1a Join" w:eastAsia="Calibri" w:hAnsi="Linkpen 1a Join" w:cs="Arial"/>
                          <w:b/>
                          <w:sz w:val="18"/>
                          <w:szCs w:val="24"/>
                          <w:u w:val="single"/>
                        </w:rPr>
                        <w:t>ed</w:t>
                      </w:r>
                      <w:r w:rsidRPr="005A487E">
                        <w:rPr>
                          <w:rFonts w:ascii="Linkpen 1a Join" w:eastAsia="Calibri" w:hAnsi="Linkpen 1a Join" w:cs="Arial"/>
                          <w:b/>
                          <w:sz w:val="18"/>
                          <w:szCs w:val="24"/>
                          <w:u w:val="single"/>
                        </w:rPr>
                        <w:t xml:space="preserve"> lunch and a water bottle</w:t>
                      </w:r>
                      <w:r w:rsidRPr="005A487E">
                        <w:rPr>
                          <w:rFonts w:ascii="Linkpen 1a Join" w:eastAsia="Calibri" w:hAnsi="Linkpen 1a Join" w:cs="Arial"/>
                          <w:sz w:val="18"/>
                          <w:szCs w:val="24"/>
                        </w:rPr>
                        <w:t xml:space="preserve">. </w:t>
                      </w:r>
                    </w:p>
                    <w:p w:rsidR="00E802EC" w:rsidRPr="005A487E" w:rsidRDefault="00E802EC" w:rsidP="00E802EC">
                      <w:pPr>
                        <w:jc w:val="both"/>
                        <w:rPr>
                          <w:rFonts w:ascii="Linkpen 1a Join" w:hAnsi="Linkpen 1a Join"/>
                          <w:sz w:val="18"/>
                          <w:szCs w:val="24"/>
                        </w:rPr>
                      </w:pPr>
                      <w:r w:rsidRPr="005A487E">
                        <w:rPr>
                          <w:rFonts w:ascii="Linkpen 1a Join" w:hAnsi="Linkpen 1a Join"/>
                          <w:sz w:val="18"/>
                          <w:szCs w:val="24"/>
                        </w:rPr>
                        <w:t>The total cost of the visit</w:t>
                      </w:r>
                      <w:r w:rsidR="0033411D">
                        <w:rPr>
                          <w:rFonts w:ascii="Linkpen 1a Join" w:hAnsi="Linkpen 1a Join"/>
                          <w:sz w:val="18"/>
                          <w:szCs w:val="24"/>
                        </w:rPr>
                        <w:t>,</w:t>
                      </w:r>
                      <w:r w:rsidRPr="005A487E">
                        <w:rPr>
                          <w:rFonts w:ascii="Linkpen 1a Join" w:hAnsi="Linkpen 1a Join"/>
                          <w:sz w:val="18"/>
                          <w:szCs w:val="24"/>
                        </w:rPr>
                        <w:t xml:space="preserve"> including entry into the Sea-Life Centre and transport is </w:t>
                      </w:r>
                      <w:r w:rsidRPr="00126E59">
                        <w:rPr>
                          <w:rFonts w:ascii="Linkpen 1a Join" w:hAnsi="Linkpen 1a Join"/>
                          <w:sz w:val="18"/>
                          <w:szCs w:val="24"/>
                        </w:rPr>
                        <w:t>£</w:t>
                      </w:r>
                      <w:r w:rsidR="00126E59" w:rsidRPr="00126E59">
                        <w:rPr>
                          <w:rFonts w:ascii="Linkpen 1a Join" w:hAnsi="Linkpen 1a Join"/>
                          <w:sz w:val="18"/>
                          <w:szCs w:val="24"/>
                        </w:rPr>
                        <w:t>19.76</w:t>
                      </w:r>
                      <w:r w:rsidR="0033411D" w:rsidRPr="00126E59">
                        <w:rPr>
                          <w:rFonts w:ascii="Linkpen 1a Join" w:hAnsi="Linkpen 1a Join"/>
                          <w:sz w:val="18"/>
                          <w:szCs w:val="24"/>
                        </w:rPr>
                        <w:t>.</w:t>
                      </w:r>
                      <w:r w:rsidR="0033411D">
                        <w:rPr>
                          <w:rFonts w:ascii="Linkpen 1a Join" w:hAnsi="Linkpen 1a Join"/>
                          <w:sz w:val="18"/>
                          <w:szCs w:val="24"/>
                        </w:rPr>
                        <w:t xml:space="preserve"> Payment is due by </w:t>
                      </w:r>
                      <w:r w:rsidR="0033411D" w:rsidRPr="00126E59">
                        <w:rPr>
                          <w:rFonts w:ascii="Linkpen 1a Join" w:hAnsi="Linkpen 1a Join"/>
                          <w:b/>
                          <w:sz w:val="18"/>
                          <w:szCs w:val="24"/>
                          <w:u w:val="single"/>
                        </w:rPr>
                        <w:t>Friday 28</w:t>
                      </w:r>
                      <w:r w:rsidR="0033411D" w:rsidRPr="00126E59">
                        <w:rPr>
                          <w:rFonts w:ascii="Linkpen 1a Join" w:hAnsi="Linkpen 1a Join"/>
                          <w:b/>
                          <w:sz w:val="18"/>
                          <w:szCs w:val="24"/>
                          <w:u w:val="single"/>
                          <w:vertAlign w:val="superscript"/>
                        </w:rPr>
                        <w:t>th</w:t>
                      </w:r>
                      <w:r w:rsidR="0033411D" w:rsidRPr="00126E59">
                        <w:rPr>
                          <w:rFonts w:ascii="Linkpen 1a Join" w:hAnsi="Linkpen 1a Join"/>
                          <w:b/>
                          <w:sz w:val="18"/>
                          <w:szCs w:val="24"/>
                          <w:u w:val="single"/>
                        </w:rPr>
                        <w:t xml:space="preserve"> January.</w:t>
                      </w:r>
                      <w:r w:rsidR="0033411D">
                        <w:rPr>
                          <w:rFonts w:ascii="Linkpen 1a Join" w:hAnsi="Linkpen 1a Join"/>
                          <w:sz w:val="18"/>
                          <w:szCs w:val="24"/>
                        </w:rPr>
                        <w:t xml:space="preserve"> </w:t>
                      </w:r>
                      <w:r w:rsidR="0033411D">
                        <w:rPr>
                          <w:rFonts w:ascii="Linkpen 1a Join" w:hAnsi="Linkpen 1a Join" w:cs="Arial"/>
                          <w:sz w:val="18"/>
                          <w:szCs w:val="24"/>
                          <w:highlight w:val="yellow"/>
                        </w:rPr>
                        <w:t xml:space="preserve">Please </w:t>
                      </w:r>
                      <w:r w:rsidR="005A487E" w:rsidRPr="005A487E">
                        <w:rPr>
                          <w:rFonts w:ascii="Linkpen 1a Join" w:hAnsi="Linkpen 1a Join" w:cs="Arial"/>
                          <w:sz w:val="18"/>
                          <w:szCs w:val="24"/>
                          <w:highlight w:val="yellow"/>
                        </w:rPr>
                        <w:t xml:space="preserve">complete the permission slip </w:t>
                      </w:r>
                      <w:r w:rsidR="0033411D">
                        <w:rPr>
                          <w:rFonts w:ascii="Linkpen 1a Join" w:hAnsi="Linkpen 1a Join" w:cs="Arial"/>
                          <w:sz w:val="18"/>
                          <w:szCs w:val="24"/>
                          <w:highlight w:val="yellow"/>
                        </w:rPr>
                        <w:t xml:space="preserve">and make payment </w:t>
                      </w:r>
                      <w:r w:rsidR="005A487E" w:rsidRPr="005A487E">
                        <w:rPr>
                          <w:rFonts w:ascii="Linkpen 1a Join" w:hAnsi="Linkpen 1a Join" w:cs="Arial"/>
                          <w:sz w:val="18"/>
                          <w:szCs w:val="24"/>
                          <w:highlight w:val="yellow"/>
                        </w:rPr>
                        <w:t>through ParentPay.</w:t>
                      </w:r>
                      <w:r w:rsidR="005A487E" w:rsidRPr="005A487E">
                        <w:rPr>
                          <w:rFonts w:ascii="Linkpen 1a Join" w:hAnsi="Linkpen 1a Join" w:cs="Arial"/>
                          <w:sz w:val="18"/>
                          <w:szCs w:val="24"/>
                        </w:rPr>
                        <w:t xml:space="preserve"> If insufficient contributions ar</w:t>
                      </w:r>
                      <w:bookmarkStart w:id="1" w:name="_GoBack"/>
                      <w:bookmarkEnd w:id="1"/>
                      <w:r w:rsidR="005A487E" w:rsidRPr="005A487E">
                        <w:rPr>
                          <w:rFonts w:ascii="Linkpen 1a Join" w:hAnsi="Linkpen 1a Join" w:cs="Arial"/>
                          <w:sz w:val="18"/>
                          <w:szCs w:val="24"/>
                        </w:rPr>
                        <w:t xml:space="preserve">e received, sadly we will have to cancel the visit. On the day of the visit please </w:t>
                      </w:r>
                      <w:r w:rsidR="005A487E" w:rsidRPr="0094380A">
                        <w:rPr>
                          <w:rFonts w:ascii="Linkpen 1a Join" w:hAnsi="Linkpen 1a Join" w:cs="Arial"/>
                          <w:b/>
                          <w:sz w:val="18"/>
                          <w:szCs w:val="24"/>
                          <w:u w:val="single"/>
                        </w:rPr>
                        <w:t>do not send any spending money</w:t>
                      </w:r>
                      <w:r w:rsidR="0033411D" w:rsidRPr="0094380A">
                        <w:rPr>
                          <w:rFonts w:ascii="Linkpen 1a Join" w:hAnsi="Linkpen 1a Join" w:cs="Arial"/>
                          <w:b/>
                          <w:sz w:val="18"/>
                          <w:szCs w:val="24"/>
                          <w:u w:val="single"/>
                        </w:rPr>
                        <w:t xml:space="preserve"> with your child</w:t>
                      </w:r>
                      <w:r w:rsidR="005A487E" w:rsidRPr="0033411D">
                        <w:rPr>
                          <w:rFonts w:ascii="Linkpen 1a Join" w:hAnsi="Linkpen 1a Join" w:cs="Arial"/>
                          <w:sz w:val="18"/>
                          <w:szCs w:val="24"/>
                        </w:rPr>
                        <w:t xml:space="preserve">. </w:t>
                      </w:r>
                      <w:r w:rsidR="0033411D">
                        <w:rPr>
                          <w:rFonts w:ascii="Linkpen 1a Join" w:hAnsi="Linkpen 1a Join" w:cs="Arial"/>
                          <w:sz w:val="18"/>
                          <w:szCs w:val="24"/>
                        </w:rPr>
                        <w:t xml:space="preserve">Costs are </w:t>
                      </w:r>
                      <w:proofErr w:type="spellStart"/>
                      <w:r w:rsidR="0094380A">
                        <w:rPr>
                          <w:rFonts w:ascii="Linkpen 1a Join" w:hAnsi="Linkpen 1a Join" w:cs="Arial"/>
                          <w:sz w:val="18"/>
                          <w:szCs w:val="24"/>
                        </w:rPr>
                        <w:t>subsidised</w:t>
                      </w:r>
                      <w:proofErr w:type="spellEnd"/>
                      <w:r w:rsidR="0094380A">
                        <w:rPr>
                          <w:rFonts w:ascii="Linkpen 1a Join" w:hAnsi="Linkpen 1a Join" w:cs="Arial"/>
                          <w:sz w:val="18"/>
                          <w:szCs w:val="24"/>
                        </w:rPr>
                        <w:t xml:space="preserve"> for children who qu</w:t>
                      </w:r>
                      <w:r w:rsidR="0033411D">
                        <w:rPr>
                          <w:rFonts w:ascii="Linkpen 1a Join" w:hAnsi="Linkpen 1a Join" w:cs="Arial"/>
                          <w:sz w:val="18"/>
                          <w:szCs w:val="24"/>
                        </w:rPr>
                        <w:t>alify for pupil premium. Pupil Premium children are only required to pay for the cost of transport</w:t>
                      </w:r>
                      <w:r w:rsidR="00126E59">
                        <w:rPr>
                          <w:rFonts w:ascii="Linkpen 1a Join" w:hAnsi="Linkpen 1a Join" w:cs="Arial"/>
                          <w:sz w:val="18"/>
                          <w:szCs w:val="24"/>
                        </w:rPr>
                        <w:t>,</w:t>
                      </w:r>
                      <w:r w:rsidR="0033411D">
                        <w:rPr>
                          <w:rFonts w:ascii="Linkpen 1a Join" w:hAnsi="Linkpen 1a Join" w:cs="Arial"/>
                          <w:sz w:val="18"/>
                          <w:szCs w:val="24"/>
                        </w:rPr>
                        <w:t xml:space="preserve"> which </w:t>
                      </w:r>
                      <w:r w:rsidR="0033411D" w:rsidRPr="00126E59">
                        <w:rPr>
                          <w:rFonts w:ascii="Linkpen 1a Join" w:hAnsi="Linkpen 1a Join" w:cs="Arial"/>
                          <w:sz w:val="18"/>
                          <w:szCs w:val="24"/>
                        </w:rPr>
                        <w:t xml:space="preserve">is </w:t>
                      </w:r>
                      <w:r w:rsidR="00126E59" w:rsidRPr="00126E59">
                        <w:rPr>
                          <w:rFonts w:ascii="Linkpen 1a Join" w:hAnsi="Linkpen 1a Join" w:cs="Arial"/>
                          <w:sz w:val="18"/>
                          <w:szCs w:val="24"/>
                        </w:rPr>
                        <w:t>£13.25</w:t>
                      </w:r>
                      <w:r w:rsidR="0033411D" w:rsidRPr="00126E59">
                        <w:rPr>
                          <w:rFonts w:ascii="Linkpen 1a Join" w:hAnsi="Linkpen 1a Join" w:cs="Arial"/>
                          <w:sz w:val="18"/>
                          <w:szCs w:val="24"/>
                        </w:rPr>
                        <w:t>.</w:t>
                      </w:r>
                    </w:p>
                    <w:p w:rsidR="00E802EC" w:rsidRPr="005A487E" w:rsidRDefault="00E802EC" w:rsidP="00E802EC">
                      <w:pPr>
                        <w:rPr>
                          <w:rFonts w:ascii="Linkpen 1a Join" w:eastAsia="Calibri" w:hAnsi="Linkpen 1a Join" w:cs="Arial"/>
                          <w:sz w:val="18"/>
                          <w:szCs w:val="24"/>
                        </w:rPr>
                      </w:pPr>
                      <w:r w:rsidRPr="005A487E">
                        <w:rPr>
                          <w:rFonts w:ascii="Linkpen 1a Join" w:eastAsia="Calibri" w:hAnsi="Linkpen 1a Join" w:cs="Arial"/>
                          <w:sz w:val="18"/>
                          <w:szCs w:val="24"/>
                        </w:rPr>
                        <w:t xml:space="preserve">If you have any questions or are able to volunteer on </w:t>
                      </w:r>
                      <w:r w:rsidR="005A487E" w:rsidRPr="005A487E">
                        <w:rPr>
                          <w:rFonts w:ascii="Linkpen 1a Join" w:eastAsia="Calibri" w:hAnsi="Linkpen 1a Join" w:cs="Arial"/>
                          <w:sz w:val="18"/>
                          <w:szCs w:val="24"/>
                        </w:rPr>
                        <w:t xml:space="preserve">Monday </w:t>
                      </w:r>
                      <w:r w:rsidRPr="005A487E">
                        <w:rPr>
                          <w:rFonts w:ascii="Linkpen 1a Join" w:eastAsia="Calibri" w:hAnsi="Linkpen 1a Join" w:cs="Arial"/>
                          <w:sz w:val="18"/>
                          <w:szCs w:val="24"/>
                        </w:rPr>
                        <w:t>7</w:t>
                      </w:r>
                      <w:r w:rsidRPr="005A487E">
                        <w:rPr>
                          <w:rFonts w:ascii="Linkpen 1a Join" w:eastAsia="Calibri" w:hAnsi="Linkpen 1a Join" w:cs="Arial"/>
                          <w:sz w:val="18"/>
                          <w:szCs w:val="24"/>
                          <w:vertAlign w:val="superscript"/>
                        </w:rPr>
                        <w:t>th</w:t>
                      </w:r>
                      <w:r w:rsidRPr="005A487E">
                        <w:rPr>
                          <w:rFonts w:ascii="Linkpen 1a Join" w:eastAsia="Calibri" w:hAnsi="Linkpen 1a Join" w:cs="Arial"/>
                          <w:sz w:val="18"/>
                          <w:szCs w:val="24"/>
                        </w:rPr>
                        <w:t xml:space="preserve"> </w:t>
                      </w:r>
                      <w:r w:rsidR="005A487E" w:rsidRPr="005A487E">
                        <w:rPr>
                          <w:rFonts w:ascii="Linkpen 1a Join" w:eastAsia="Calibri" w:hAnsi="Linkpen 1a Join" w:cs="Arial"/>
                          <w:sz w:val="18"/>
                          <w:szCs w:val="24"/>
                        </w:rPr>
                        <w:t>February</w:t>
                      </w:r>
                      <w:r w:rsidRPr="005A487E">
                        <w:rPr>
                          <w:rFonts w:ascii="Linkpen 1a Join" w:eastAsia="Calibri" w:hAnsi="Linkpen 1a Join" w:cs="Arial"/>
                          <w:sz w:val="18"/>
                          <w:szCs w:val="24"/>
                        </w:rPr>
                        <w:t>, please speak</w:t>
                      </w:r>
                      <w:r w:rsidR="0033411D">
                        <w:rPr>
                          <w:rFonts w:ascii="Linkpen 1a Join" w:eastAsia="Calibri" w:hAnsi="Linkpen 1a Join" w:cs="Arial"/>
                          <w:sz w:val="18"/>
                          <w:szCs w:val="24"/>
                        </w:rPr>
                        <w:t xml:space="preserve"> </w:t>
                      </w:r>
                      <w:r w:rsidRPr="005A487E">
                        <w:rPr>
                          <w:rFonts w:ascii="Linkpen 1a Join" w:eastAsia="Calibri" w:hAnsi="Linkpen 1a Join" w:cs="Arial"/>
                          <w:sz w:val="18"/>
                          <w:szCs w:val="24"/>
                        </w:rPr>
                        <w:t>to your class teacher.</w:t>
                      </w:r>
                    </w:p>
                    <w:p w:rsidR="00E802EC" w:rsidRPr="005A487E" w:rsidRDefault="00E802EC" w:rsidP="00E802EC">
                      <w:pPr>
                        <w:rPr>
                          <w:rFonts w:ascii="Linkpen 1a Join" w:eastAsia="Calibri" w:hAnsi="Linkpen 1a Join" w:cs="Arial"/>
                          <w:sz w:val="18"/>
                          <w:szCs w:val="24"/>
                        </w:rPr>
                      </w:pPr>
                      <w:r w:rsidRPr="005A487E">
                        <w:rPr>
                          <w:rFonts w:ascii="Linkpen 1a Join" w:eastAsia="Calibri" w:hAnsi="Linkpen 1a Join" w:cs="Arial"/>
                          <w:sz w:val="18"/>
                          <w:szCs w:val="24"/>
                        </w:rPr>
                        <w:t>Thank you for your support,</w:t>
                      </w:r>
                    </w:p>
                    <w:p w:rsidR="00E802EC" w:rsidRPr="005A487E" w:rsidRDefault="00E802EC" w:rsidP="005A487E">
                      <w:pPr>
                        <w:pBdr>
                          <w:bottom w:val="single" w:sz="4" w:space="14" w:color="auto"/>
                        </w:pBdr>
                        <w:rPr>
                          <w:rFonts w:ascii="Linkpen 1a Join" w:hAnsi="Linkpen 1a Join" w:cs="Arial"/>
                          <w:sz w:val="18"/>
                          <w:szCs w:val="24"/>
                        </w:rPr>
                      </w:pPr>
                      <w:r w:rsidRPr="005A487E">
                        <w:rPr>
                          <w:rFonts w:ascii="Linkpen 1a Join" w:hAnsi="Linkpen 1a Join" w:cs="Arial"/>
                          <w:sz w:val="18"/>
                          <w:szCs w:val="24"/>
                        </w:rPr>
                        <w:t>Mrs Stafford and Mrs Chal</w:t>
                      </w:r>
                      <w:r w:rsidR="005A487E" w:rsidRPr="005A487E">
                        <w:rPr>
                          <w:rFonts w:ascii="Linkpen 1a Join" w:hAnsi="Linkpen 1a Join" w:cs="Arial"/>
                          <w:sz w:val="18"/>
                          <w:szCs w:val="24"/>
                        </w:rPr>
                        <w:t>mers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370FAC" w:rsidRDefault="00370FAC" w:rsidP="00825C1C"/>
    <w:p w:rsidR="00370FAC" w:rsidRDefault="00370FAC" w:rsidP="00825C1C"/>
    <w:p w:rsidR="00370FAC" w:rsidRDefault="00370FAC" w:rsidP="00825C1C"/>
    <w:p w:rsidR="00370FAC" w:rsidRDefault="00370FAC" w:rsidP="00825C1C"/>
    <w:p w:rsidR="00370FAC" w:rsidRDefault="00370FAC" w:rsidP="00825C1C"/>
    <w:p w:rsidR="00370FAC" w:rsidRDefault="00370FAC" w:rsidP="00825C1C"/>
    <w:sectPr w:rsidR="00370FAC" w:rsidSect="00370FA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44" w:right="340" w:bottom="284" w:left="3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0442" w:rsidRDefault="00420442" w:rsidP="00825C1C">
      <w:r>
        <w:separator/>
      </w:r>
    </w:p>
  </w:endnote>
  <w:endnote w:type="continuationSeparator" w:id="0">
    <w:p w:rsidR="00420442" w:rsidRDefault="00420442" w:rsidP="00825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nkpen 1a Join">
    <w:panose1 w:val="03050602060000000000"/>
    <w:charset w:val="00"/>
    <w:family w:val="script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9F2" w:rsidRDefault="00FE19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49E" w:rsidRDefault="006F0970">
    <w:pPr>
      <w:pStyle w:val="Footer"/>
    </w:pPr>
    <w:r>
      <w:rPr>
        <w:noProof/>
      </w:rPr>
      <w:t xml:space="preserve">             </w:t>
    </w:r>
    <w:r w:rsidR="00A947A5">
      <w:rPr>
        <w:noProof/>
      </w:rPr>
      <w:t xml:space="preserve">        </w:t>
    </w:r>
    <w:r>
      <w:rPr>
        <w:noProof/>
      </w:rPr>
      <w:t xml:space="preserve">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0FAC" w:rsidRPr="00370FAC" w:rsidRDefault="00370FAC" w:rsidP="00370FAC">
    <w:pPr>
      <w:pStyle w:val="Footer"/>
      <w:tabs>
        <w:tab w:val="clear" w:pos="9360"/>
        <w:tab w:val="left" w:pos="8790"/>
        <w:tab w:val="left" w:pos="8985"/>
        <w:tab w:val="left" w:pos="9870"/>
      </w:tabs>
    </w:pPr>
    <w:r>
      <w:rPr>
        <w:noProof/>
        <w:lang w:val="en-GB" w:eastAsia="en-GB"/>
      </w:rPr>
      <w:drawing>
        <wp:inline distT="0" distB="0" distL="0" distR="0" wp14:anchorId="6939E76A" wp14:editId="6D6FBC53">
          <wp:extent cx="609600" cy="609600"/>
          <wp:effectExtent l="0" t="0" r="0" b="0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val="en-GB" w:eastAsia="en-GB"/>
      </w:rPr>
      <w:drawing>
        <wp:inline distT="0" distB="0" distL="0" distR="0" wp14:anchorId="7298AECA" wp14:editId="66767849">
          <wp:extent cx="914400" cy="658495"/>
          <wp:effectExtent l="0" t="0" r="0" b="8255"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val="en-GB" w:eastAsia="en-GB"/>
      </w:rPr>
      <w:drawing>
        <wp:inline distT="0" distB="0" distL="0" distR="0" wp14:anchorId="69F180ED" wp14:editId="70EC0053">
          <wp:extent cx="942346" cy="495300"/>
          <wp:effectExtent l="0" t="0" r="0" b="0"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131" cy="4962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911CCF">
      <w:rPr>
        <w:noProof/>
        <w:lang w:val="en-GB" w:eastAsia="en-GB"/>
      </w:rPr>
      <w:drawing>
        <wp:inline distT="0" distB="0" distL="0" distR="0" wp14:anchorId="28D57680" wp14:editId="202FDA34">
          <wp:extent cx="695325" cy="695325"/>
          <wp:effectExtent l="0" t="0" r="9525" b="9525"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GB" w:eastAsia="en-GB"/>
      </w:rPr>
      <w:drawing>
        <wp:inline distT="0" distB="0" distL="0" distR="0" wp14:anchorId="66D2BE3A" wp14:editId="3DD89FE5">
          <wp:extent cx="731520" cy="731520"/>
          <wp:effectExtent l="0" t="0" r="0" b="0"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</w:t>
    </w:r>
    <w:r>
      <w:rPr>
        <w:noProof/>
        <w:lang w:val="en-GB" w:eastAsia="en-GB"/>
      </w:rPr>
      <w:drawing>
        <wp:inline distT="0" distB="0" distL="0" distR="0" wp14:anchorId="71626751">
          <wp:extent cx="1542415" cy="615950"/>
          <wp:effectExtent l="0" t="0" r="635" b="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241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tab/>
    </w:r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0442" w:rsidRDefault="00420442" w:rsidP="00825C1C">
      <w:r>
        <w:separator/>
      </w:r>
    </w:p>
  </w:footnote>
  <w:footnote w:type="continuationSeparator" w:id="0">
    <w:p w:rsidR="00420442" w:rsidRDefault="00420442" w:rsidP="00825C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9F2" w:rsidRDefault="00FE19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150" w:rsidRDefault="009E180C" w:rsidP="00475516">
    <w:pPr>
      <w:pStyle w:val="Header"/>
      <w:tabs>
        <w:tab w:val="left" w:pos="180"/>
        <w:tab w:val="right" w:pos="10080"/>
      </w:tabs>
      <w:ind w:right="-3586"/>
      <w:jc w:val="both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43B8D55" wp14:editId="5F49F54D">
              <wp:simplePos x="0" y="0"/>
              <wp:positionH relativeFrom="margin">
                <wp:posOffset>5260975</wp:posOffset>
              </wp:positionH>
              <wp:positionV relativeFrom="margin">
                <wp:posOffset>-1473200</wp:posOffset>
              </wp:positionV>
              <wp:extent cx="1857375" cy="11982450"/>
              <wp:effectExtent l="0" t="0" r="9525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7375" cy="11982450"/>
                        <a:chOff x="-78220" y="53340"/>
                        <a:chExt cx="2287366" cy="9616586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>
                          <a:off x="1462835" y="53341"/>
                          <a:ext cx="746311" cy="362676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46" name="Picture 46">
                          <a:extLst>
                            <a:ext uri="{FF2B5EF4-FFF2-40B4-BE49-F238E27FC236}">
                              <a16:creationId xmlns:a16="http://schemas.microsoft.com/office/drawing/2014/main" id="{959AC6C1-BCDF-4046-A52A-4B701F49F298}"/>
                            </a:ex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schemeClr val="accent3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harpenSoften amount="-15000"/>
                                  </a14:imgEffect>
                                  <a14:imgEffect>
                                    <a14:colorTemperature colorTemp="1500"/>
                                  </a14:imgEffect>
                                  <a14:imgEffect>
                                    <a14:saturation sat="66000"/>
                                  </a14:imgEffect>
                                  <a14:imgEffect>
                                    <a14:brightnessContrast bright="40000" contras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78220" y="53340"/>
                          <a:ext cx="2271740" cy="9616586"/>
                        </a:xfrm>
                        <a:custGeom>
                          <a:avLst/>
                          <a:gdLst>
                            <a:gd name="connsiteX0" fmla="*/ 0 w 1259999"/>
                            <a:gd name="connsiteY0" fmla="*/ 0 h 9576000"/>
                            <a:gd name="connsiteX1" fmla="*/ 897598 w 1259999"/>
                            <a:gd name="connsiteY1" fmla="*/ 0 h 9576000"/>
                            <a:gd name="connsiteX2" fmla="*/ 1259999 w 1259999"/>
                            <a:gd name="connsiteY2" fmla="*/ 362401 h 9576000"/>
                            <a:gd name="connsiteX3" fmla="*/ 1259999 w 1259999"/>
                            <a:gd name="connsiteY3" fmla="*/ 9576000 h 9576000"/>
                            <a:gd name="connsiteX4" fmla="*/ 0 w 1259999"/>
                            <a:gd name="connsiteY4" fmla="*/ 9576000 h 957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59999" h="9576000">
                              <a:moveTo>
                                <a:pt x="0" y="0"/>
                              </a:moveTo>
                              <a:lnTo>
                                <a:pt x="897598" y="0"/>
                              </a:lnTo>
                              <a:lnTo>
                                <a:pt x="1259999" y="362401"/>
                              </a:lnTo>
                              <a:lnTo>
                                <a:pt x="1259999" y="9576000"/>
                              </a:lnTo>
                              <a:lnTo>
                                <a:pt x="0" y="9576000"/>
                              </a:lnTo>
                              <a:close/>
                            </a:path>
                          </a:pathLst>
                        </a:cu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019DE6A" id="Group 1" o:spid="_x0000_s1026" style="position:absolute;margin-left:414.25pt;margin-top:-116pt;width:146.25pt;height:943.5pt;z-index:-251657216;mso-position-horizontal-relative:margin;mso-position-vertical-relative:margin;mso-width-relative:margin;mso-height-relative:margin" coordorigin="-782,533" coordsize="22873,96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">
              <v:rect id="Rectangle 3" o:spid="_x0000_s1027" style="position:absolute;left:14628;top:533;width:7463;height:3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" fillcolor="#86a795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" o:spid="_x0000_s1028" type="#_x0000_t75" style="position:absolute;left:-782;top:533;width:22717;height:96166;visibility:visible;mso-wrap-style:square" coordsize="1259999,957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" path="m,l897598,r362401,362401l1259999,9576000,,9576000,,xe">
                <v:imagedata r:id="rId3" o:title="" recolortarget="#77811f [1446]"/>
                <v:formulas/>
                <v:path o:extrusionok="t" o:connecttype="custom" o:connectlocs="0,0;1618342,0;2271740,363937;2271740,9616586;0,9616586" o:connectangles="0,0,0,0,0"/>
              </v:shape>
              <w10:wrap anchorx="margin" anchory="margin"/>
            </v:group>
          </w:pict>
        </mc:Fallback>
      </mc:AlternateContent>
    </w:r>
    <w:r w:rsidR="0076249E">
      <w:t xml:space="preserve">                                 </w:t>
    </w:r>
    <w:r w:rsidR="00C527C6">
      <w:rPr>
        <w:noProof/>
      </w:rPr>
      <w:t xml:space="preserve">                                           </w:t>
    </w:r>
    <w:r w:rsidR="00475516">
      <w:rPr>
        <w:noProof/>
      </w:rPr>
      <w:t xml:space="preserve">           </w:t>
    </w:r>
    <w:r w:rsidR="00C527C6">
      <w:rPr>
        <w:noProof/>
      </w:rPr>
      <w:t xml:space="preserve"> </w:t>
    </w:r>
    <w:r w:rsidR="0076249E">
      <w:t xml:space="preserve">              </w:t>
    </w:r>
    <w:r w:rsidR="00C527C6">
      <w:t xml:space="preserve">   </w:t>
    </w:r>
    <w:r w:rsidR="00F0637B">
      <w:t xml:space="preserve">                     </w:t>
    </w:r>
    <w:r w:rsidR="00C527C6">
      <w:t xml:space="preserve">       </w:t>
    </w:r>
    <w:r w:rsidR="0076249E">
      <w:t xml:space="preserve">        </w:t>
    </w:r>
    <w:r w:rsidR="00A947A5">
      <w:t xml:space="preserve">        </w:t>
    </w:r>
    <w:r w:rsidR="0076249E">
      <w:t xml:space="preserve">       </w:t>
    </w:r>
    <w:r w:rsidR="0076249E">
      <w:rPr>
        <w:noProof/>
        <w:lang w:val="en-GB" w:eastAsia="en-GB"/>
      </w:rPr>
      <w:drawing>
        <wp:inline distT="0" distB="0" distL="0" distR="0" wp14:anchorId="6F929132">
          <wp:extent cx="1276350" cy="1490029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brightnessContrast bright="33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149002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6249E">
      <w:t xml:space="preserve">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0FAC" w:rsidRDefault="00370FAC" w:rsidP="00370FAC">
    <w:pPr>
      <w:pStyle w:val="Header"/>
      <w:tabs>
        <w:tab w:val="left" w:pos="180"/>
        <w:tab w:val="right" w:pos="10080"/>
      </w:tabs>
      <w:ind w:right="-3586"/>
      <w:jc w:val="both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2C9B941" wp14:editId="2FD4A544">
              <wp:simplePos x="0" y="0"/>
              <wp:positionH relativeFrom="page">
                <wp:posOffset>5372100</wp:posOffset>
              </wp:positionH>
              <wp:positionV relativeFrom="margin">
                <wp:posOffset>-1644650</wp:posOffset>
              </wp:positionV>
              <wp:extent cx="1879600" cy="11982450"/>
              <wp:effectExtent l="0" t="0" r="6350" b="0"/>
              <wp:wrapNone/>
              <wp:docPr id="27" name="Group 27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9600" cy="11982450"/>
                        <a:chOff x="-78220" y="53340"/>
                        <a:chExt cx="2287366" cy="9616586"/>
                      </a:xfrm>
                    </wpg:grpSpPr>
                    <wps:wsp>
                      <wps:cNvPr id="28" name="Rectangle 28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>
                          <a:off x="1462835" y="53341"/>
                          <a:ext cx="746311" cy="362676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9" name="Picture 29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schemeClr val="accent3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78220" y="53340"/>
                          <a:ext cx="2271740" cy="9616586"/>
                        </a:xfrm>
                        <a:custGeom>
                          <a:avLst/>
                          <a:gdLst>
                            <a:gd name="connsiteX0" fmla="*/ 0 w 1259999"/>
                            <a:gd name="connsiteY0" fmla="*/ 0 h 9576000"/>
                            <a:gd name="connsiteX1" fmla="*/ 897598 w 1259999"/>
                            <a:gd name="connsiteY1" fmla="*/ 0 h 9576000"/>
                            <a:gd name="connsiteX2" fmla="*/ 1259999 w 1259999"/>
                            <a:gd name="connsiteY2" fmla="*/ 362401 h 9576000"/>
                            <a:gd name="connsiteX3" fmla="*/ 1259999 w 1259999"/>
                            <a:gd name="connsiteY3" fmla="*/ 9576000 h 9576000"/>
                            <a:gd name="connsiteX4" fmla="*/ 0 w 1259999"/>
                            <a:gd name="connsiteY4" fmla="*/ 9576000 h 957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59999" h="9576000">
                              <a:moveTo>
                                <a:pt x="0" y="0"/>
                              </a:moveTo>
                              <a:lnTo>
                                <a:pt x="897598" y="0"/>
                              </a:lnTo>
                              <a:lnTo>
                                <a:pt x="1259999" y="362401"/>
                              </a:lnTo>
                              <a:lnTo>
                                <a:pt x="1259999" y="9576000"/>
                              </a:lnTo>
                              <a:lnTo>
                                <a:pt x="0" y="9576000"/>
                              </a:lnTo>
                              <a:close/>
                            </a:path>
                          </a:pathLst>
                        </a:custGeom>
                        <a:noFill/>
                      </pic:spPr>
                    </pic:pic>
                    <wps:wsp>
                      <wps:cNvPr id="30" name="Rectangle 30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>
                          <a:off x="-58855" y="1314657"/>
                          <a:ext cx="2200995" cy="49107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FAC" w:rsidRPr="009B5DD8" w:rsidRDefault="00370FAC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0"/>
                              </w:rPr>
                            </w:pPr>
                            <w:r w:rsidRPr="009B5DD8">
                              <w:rPr>
                                <w:rFonts w:ascii="Century Gothic" w:hAnsi="Century Gothic"/>
                                <w:b/>
                                <w:noProof/>
                                <w:sz w:val="20"/>
                              </w:rPr>
                              <w:t>ParkdaleRoad</w:t>
                            </w:r>
                          </w:p>
                          <w:p w:rsidR="00370FAC" w:rsidRPr="009B5DD8" w:rsidRDefault="00370FAC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0"/>
                              </w:rPr>
                            </w:pPr>
                            <w:r w:rsidRPr="009B5DD8">
                              <w:rPr>
                                <w:rFonts w:ascii="Century Gothic" w:hAnsi="Century Gothic"/>
                                <w:b/>
                                <w:noProof/>
                                <w:sz w:val="20"/>
                              </w:rPr>
                              <w:t>Carlton</w:t>
                            </w:r>
                          </w:p>
                          <w:p w:rsidR="00370FAC" w:rsidRPr="009B5DD8" w:rsidRDefault="00370FAC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0"/>
                              </w:rPr>
                            </w:pPr>
                            <w:r w:rsidRPr="009B5DD8">
                              <w:rPr>
                                <w:rFonts w:ascii="Century Gothic" w:hAnsi="Century Gothic"/>
                                <w:b/>
                                <w:noProof/>
                                <w:sz w:val="20"/>
                              </w:rPr>
                              <w:t>Nottingham</w:t>
                            </w:r>
                          </w:p>
                          <w:p w:rsidR="00370FAC" w:rsidRPr="009B5DD8" w:rsidRDefault="00370FAC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0"/>
                              </w:rPr>
                            </w:pPr>
                            <w:r w:rsidRPr="009B5DD8">
                              <w:rPr>
                                <w:rFonts w:ascii="Century Gothic" w:hAnsi="Century Gothic"/>
                                <w:b/>
                                <w:noProof/>
                                <w:sz w:val="20"/>
                              </w:rPr>
                              <w:t>NG4 1BX</w:t>
                            </w:r>
                          </w:p>
                          <w:p w:rsidR="00370FAC" w:rsidRPr="009B5DD8" w:rsidRDefault="00370FAC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right"/>
                              <w:rPr>
                                <w:rFonts w:ascii="Century Gothic" w:hAnsi="Century Gothic"/>
                                <w:b/>
                                <w:noProof/>
                                <w:sz w:val="20"/>
                              </w:rPr>
                            </w:pPr>
                            <w:r w:rsidRPr="009B5DD8">
                              <w:rPr>
                                <w:rFonts w:ascii="Century Gothic" w:hAnsi="Century Gothic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E01993F" wp14:editId="7E60F527">
                                  <wp:extent cx="685800" cy="566504"/>
                                  <wp:effectExtent l="0" t="0" r="0" b="508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0361" cy="5785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0FAC" w:rsidRPr="009B5DD8" w:rsidRDefault="00370FAC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right"/>
                              <w:rPr>
                                <w:rFonts w:ascii="Century Gothic" w:hAnsi="Century Gothic"/>
                                <w:b/>
                                <w:noProof/>
                                <w:sz w:val="20"/>
                              </w:rPr>
                            </w:pPr>
                          </w:p>
                          <w:p w:rsidR="00370FAC" w:rsidRPr="006F0970" w:rsidRDefault="00370FAC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right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  <w:r w:rsidRPr="006F0970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0115 911 0066</w:t>
                            </w:r>
                          </w:p>
                          <w:p w:rsidR="00370FAC" w:rsidRPr="009B5DD8" w:rsidRDefault="00370FAC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0"/>
                              </w:rPr>
                            </w:pPr>
                          </w:p>
                          <w:p w:rsidR="00370FAC" w:rsidRPr="009B5DD8" w:rsidRDefault="00370FAC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right"/>
                              <w:rPr>
                                <w:rFonts w:ascii="Century Gothic" w:hAnsi="Century Gothic"/>
                                <w:b/>
                                <w:noProof/>
                                <w:sz w:val="20"/>
                              </w:rPr>
                            </w:pPr>
                            <w:r w:rsidRPr="009B5DD8">
                              <w:rPr>
                                <w:rFonts w:ascii="Century Gothic" w:hAnsi="Century Gothic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8A9CF41" wp14:editId="5580D4A4">
                                  <wp:extent cx="504825" cy="485775"/>
                                  <wp:effectExtent l="0" t="0" r="9525" b="9525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0FAC" w:rsidRPr="006F0970" w:rsidRDefault="00126E59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right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  <w:hyperlink r:id="rId4" w:history="1">
                              <w:r w:rsidR="00370FAC" w:rsidRPr="006F0970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www.parkdale.notts.sch.uk</w:t>
                              </w:r>
                            </w:hyperlink>
                          </w:p>
                          <w:p w:rsidR="00370FAC" w:rsidRPr="009B5DD8" w:rsidRDefault="00370FAC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right"/>
                              <w:rPr>
                                <w:rFonts w:ascii="Century Gothic" w:hAnsi="Century Gothic"/>
                                <w:noProof/>
                                <w:sz w:val="20"/>
                              </w:rPr>
                            </w:pPr>
                          </w:p>
                          <w:p w:rsidR="00370FAC" w:rsidRDefault="00370FAC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right"/>
                              <w:rPr>
                                <w:rFonts w:ascii="Century Gothic" w:hAnsi="Century Gothic"/>
                                <w:noProof/>
                                <w:sz w:val="20"/>
                              </w:rPr>
                            </w:pPr>
                            <w:r w:rsidRPr="009B5DD8">
                              <w:rPr>
                                <w:rFonts w:ascii="Century Gothic" w:hAnsi="Century Gothic"/>
                                <w:noProof/>
                                <w:sz w:val="20"/>
                              </w:rPr>
                              <w:t xml:space="preserve"> </w:t>
                            </w:r>
                            <w:r w:rsidRPr="009B5DD8">
                              <w:rPr>
                                <w:rFonts w:ascii="Century Gothic" w:hAnsi="Century Gothic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4A6A8439" wp14:editId="735F6714">
                                  <wp:extent cx="572541" cy="381000"/>
                                  <wp:effectExtent l="0" t="0" r="0" b="0"/>
                                  <wp:docPr id="34" name="Picture 34" descr="Blue Envelope With Email Symbol Stock Image - Image of business, paper:  261719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Blue Envelope With Email Symbol Stock Image - Image of business, paper:  261719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34" cy="402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B5DD8">
                              <w:rPr>
                                <w:rFonts w:ascii="Century Gothic" w:hAnsi="Century Gothic"/>
                                <w:noProof/>
                                <w:sz w:val="20"/>
                              </w:rPr>
                              <w:t xml:space="preserve"> </w:t>
                            </w:r>
                            <w:hyperlink r:id="rId6" w:history="1">
                              <w:r w:rsidRPr="006F0970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office@parkdale.notts.sch.uk</w:t>
                              </w:r>
                            </w:hyperlink>
                          </w:p>
                          <w:p w:rsidR="00370FAC" w:rsidRPr="009B5DD8" w:rsidRDefault="00370FAC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right"/>
                              <w:rPr>
                                <w:rFonts w:ascii="Century Gothic" w:hAnsi="Century Gothic"/>
                                <w:b/>
                                <w:noProof/>
                                <w:sz w:val="20"/>
                              </w:rPr>
                            </w:pPr>
                          </w:p>
                          <w:p w:rsidR="00370FAC" w:rsidRDefault="00370FAC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right"/>
                              <w:rPr>
                                <w:rFonts w:ascii="Century Gothic" w:hAnsi="Century Gothic"/>
                                <w:noProof/>
                                <w:sz w:val="20"/>
                              </w:rPr>
                            </w:pPr>
                            <w:r w:rsidRPr="009B5DD8">
                              <w:rPr>
                                <w:rFonts w:ascii="Century Gothic" w:hAnsi="Century Gothic"/>
                                <w:noProof/>
                                <w:sz w:val="20"/>
                              </w:rPr>
                              <w:t xml:space="preserve">  </w:t>
                            </w:r>
                            <w:r w:rsidRPr="009B5DD8">
                              <w:rPr>
                                <w:rFonts w:ascii="Century Gothic" w:hAnsi="Century Gothic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2E026B72" wp14:editId="2DE0AD96">
                                  <wp:extent cx="438150" cy="438150"/>
                                  <wp:effectExtent l="0" t="0" r="0" b="0"/>
                                  <wp:docPr id="35" name="Picture 35" descr="C:\Users\st2234pethil\AppData\Local\Microsoft\Windows\INetCache\Content.MSO\F74060B3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2234pethil\AppData\Local\Microsoft\Windows\INetCache\Content.MSO\F74060B3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0FAC" w:rsidRPr="006F0970" w:rsidRDefault="00370FAC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right"/>
                              <w:rPr>
                                <w:rFonts w:ascii="Century Gothic" w:hAnsi="Century Gothic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6F0970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@parkdalecarlton</w:t>
                            </w:r>
                          </w:p>
                          <w:p w:rsidR="00370FAC" w:rsidRPr="006F0970" w:rsidRDefault="00370FAC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right"/>
                              <w:rPr>
                                <w:rFonts w:ascii="Century Gothic" w:hAnsi="Century Gothic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:rsidR="00370FAC" w:rsidRPr="006F0970" w:rsidRDefault="00370FAC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right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  <w:r w:rsidRPr="006F0970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370FAC" w:rsidRPr="006F0970" w:rsidRDefault="00370FAC" w:rsidP="00370FAC">
                            <w:pPr>
                              <w:jc w:val="right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6F0970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  <w:lang w:val="en-GB" w:eastAsia="en-GB"/>
                              </w:rPr>
                              <w:drawing>
                                <wp:inline distT="0" distB="0" distL="0" distR="0" wp14:anchorId="1F701DAC" wp14:editId="2B2F2295">
                                  <wp:extent cx="438150" cy="307359"/>
                                  <wp:effectExtent l="0" t="0" r="0" b="0"/>
                                  <wp:docPr id="36" name="Picture 36" descr="C:\Users\st2234pethil\AppData\Local\Microsoft\Windows\INetCache\Content.MSO\DA48DEC8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t2234pethil\AppData\Local\Microsoft\Windows\INetCache\Content.MSO\DA48DEC8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24" cy="318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0FAC" w:rsidRPr="006F0970" w:rsidRDefault="00370FAC" w:rsidP="00370FAC">
                            <w:pPr>
                              <w:jc w:val="right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6F097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Parkdale Primary Community</w:t>
                            </w:r>
                          </w:p>
                          <w:p w:rsidR="00370FAC" w:rsidRPr="006F0970" w:rsidRDefault="00370FAC" w:rsidP="00370FAC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70FAC" w:rsidRPr="006F0970" w:rsidRDefault="00370FAC" w:rsidP="00370FAC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F0970">
                              <w:rPr>
                                <w:noProof/>
                                <w:sz w:val="18"/>
                                <w:szCs w:val="18"/>
                                <w:lang w:val="en-GB" w:eastAsia="en-GB"/>
                              </w:rPr>
                              <w:drawing>
                                <wp:inline distT="0" distB="0" distL="0" distR="0" wp14:anchorId="4A4E7277" wp14:editId="3E8A0BE2">
                                  <wp:extent cx="409575" cy="409575"/>
                                  <wp:effectExtent l="0" t="0" r="9525" b="9525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0FAC" w:rsidRPr="006F0970" w:rsidRDefault="00370FAC" w:rsidP="00370FAC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F0970">
                              <w:rPr>
                                <w:sz w:val="18"/>
                                <w:szCs w:val="18"/>
                              </w:rPr>
                              <w:t>www.transformtrust.co.uk</w:t>
                            </w:r>
                          </w:p>
                        </w:txbxContent>
                      </wps:txbx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C9B941" id="Group 27" o:spid="_x0000_s1026" style="position:absolute;left:0;text-align:left;margin-left:423pt;margin-top:-129.5pt;width:148pt;height:943.5pt;z-index:-251655168;mso-position-horizontal-relative:page;mso-position-vertical-relative:margin;mso-width-relative:margin;mso-height-relative:margin" coordorigin="-782,533" coordsize="22873,96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">
              <v:rect id="Rectangle 28" o:spid="_x0000_s1027" style="position:absolute;left:14628;top:533;width:7463;height:3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" fillcolor="#86a795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8" type="#_x0000_t75" style="position:absolute;left:-782;top:533;width:22717;height:96166;visibility:visible;mso-wrap-style:square" coordsize="1259999,957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" path="m,l897598,r362401,362401l1259999,9576000,,9576000,,xe">
                <v:imagedata r:id="rId10" o:title="" recolortarget="#77811f [1446]"/>
                <v:formulas/>
                <v:path arrowok="t" o:extrusionok="t" o:connecttype="custom" o:connectlocs="0,0;1618342,0;2271740,363937;2271740,9616586;0,9616586" o:connectangles="0,0,0,0,0"/>
              </v:shape>
              <v:rect id="Rectangle 30" o:spid="_x0000_s1029" style="position:absolute;left:-588;top:13146;width:22009;height:49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" fillcolor="#f2f2f2 [3052]" stroked="f" strokeweight="1pt">
                <v:textbox>
                  <w:txbxContent>
                    <w:p w:rsidR="00370FAC" w:rsidRPr="009B5DD8" w:rsidRDefault="00370FAC" w:rsidP="00370FAC">
                      <w:pPr>
                        <w:pStyle w:val="Footer"/>
                        <w:tabs>
                          <w:tab w:val="left" w:pos="510"/>
                        </w:tabs>
                        <w:jc w:val="center"/>
                        <w:rPr>
                          <w:rFonts w:ascii="Century Gothic" w:hAnsi="Century Gothic"/>
                          <w:b/>
                          <w:noProof/>
                          <w:sz w:val="20"/>
                        </w:rPr>
                      </w:pPr>
                      <w:r w:rsidRPr="009B5DD8">
                        <w:rPr>
                          <w:rFonts w:ascii="Century Gothic" w:hAnsi="Century Gothic"/>
                          <w:b/>
                          <w:noProof/>
                          <w:sz w:val="20"/>
                        </w:rPr>
                        <w:t>ParkdaleRoad</w:t>
                      </w:r>
                    </w:p>
                    <w:p w:rsidR="00370FAC" w:rsidRPr="009B5DD8" w:rsidRDefault="00370FAC" w:rsidP="00370FAC">
                      <w:pPr>
                        <w:pStyle w:val="Footer"/>
                        <w:tabs>
                          <w:tab w:val="left" w:pos="510"/>
                        </w:tabs>
                        <w:jc w:val="center"/>
                        <w:rPr>
                          <w:rFonts w:ascii="Century Gothic" w:hAnsi="Century Gothic"/>
                          <w:b/>
                          <w:noProof/>
                          <w:sz w:val="20"/>
                        </w:rPr>
                      </w:pPr>
                      <w:r w:rsidRPr="009B5DD8">
                        <w:rPr>
                          <w:rFonts w:ascii="Century Gothic" w:hAnsi="Century Gothic"/>
                          <w:b/>
                          <w:noProof/>
                          <w:sz w:val="20"/>
                        </w:rPr>
                        <w:t>Carlton</w:t>
                      </w:r>
                    </w:p>
                    <w:p w:rsidR="00370FAC" w:rsidRPr="009B5DD8" w:rsidRDefault="00370FAC" w:rsidP="00370FAC">
                      <w:pPr>
                        <w:pStyle w:val="Footer"/>
                        <w:tabs>
                          <w:tab w:val="left" w:pos="510"/>
                        </w:tabs>
                        <w:jc w:val="center"/>
                        <w:rPr>
                          <w:rFonts w:ascii="Century Gothic" w:hAnsi="Century Gothic"/>
                          <w:b/>
                          <w:noProof/>
                          <w:sz w:val="20"/>
                        </w:rPr>
                      </w:pPr>
                      <w:r w:rsidRPr="009B5DD8">
                        <w:rPr>
                          <w:rFonts w:ascii="Century Gothic" w:hAnsi="Century Gothic"/>
                          <w:b/>
                          <w:noProof/>
                          <w:sz w:val="20"/>
                        </w:rPr>
                        <w:t>Nottingham</w:t>
                      </w:r>
                    </w:p>
                    <w:p w:rsidR="00370FAC" w:rsidRPr="009B5DD8" w:rsidRDefault="00370FAC" w:rsidP="00370FAC">
                      <w:pPr>
                        <w:pStyle w:val="Footer"/>
                        <w:tabs>
                          <w:tab w:val="left" w:pos="510"/>
                        </w:tabs>
                        <w:jc w:val="center"/>
                        <w:rPr>
                          <w:rFonts w:ascii="Century Gothic" w:hAnsi="Century Gothic"/>
                          <w:b/>
                          <w:noProof/>
                          <w:sz w:val="20"/>
                        </w:rPr>
                      </w:pPr>
                      <w:r w:rsidRPr="009B5DD8">
                        <w:rPr>
                          <w:rFonts w:ascii="Century Gothic" w:hAnsi="Century Gothic"/>
                          <w:b/>
                          <w:noProof/>
                          <w:sz w:val="20"/>
                        </w:rPr>
                        <w:t>NG4 1BX</w:t>
                      </w:r>
                    </w:p>
                    <w:p w:rsidR="00370FAC" w:rsidRPr="009B5DD8" w:rsidRDefault="00370FAC" w:rsidP="00370FAC">
                      <w:pPr>
                        <w:pStyle w:val="Footer"/>
                        <w:tabs>
                          <w:tab w:val="left" w:pos="510"/>
                        </w:tabs>
                        <w:jc w:val="right"/>
                        <w:rPr>
                          <w:rFonts w:ascii="Century Gothic" w:hAnsi="Century Gothic"/>
                          <w:b/>
                          <w:noProof/>
                          <w:sz w:val="20"/>
                        </w:rPr>
                      </w:pPr>
                      <w:r w:rsidRPr="009B5DD8">
                        <w:rPr>
                          <w:rFonts w:ascii="Century Gothic" w:hAnsi="Century Gothic"/>
                          <w:noProof/>
                          <w:lang w:val="en-GB" w:eastAsia="en-GB"/>
                        </w:rPr>
                        <w:drawing>
                          <wp:inline distT="0" distB="0" distL="0" distR="0" wp14:anchorId="5E01993F" wp14:editId="7E60F527">
                            <wp:extent cx="685800" cy="566504"/>
                            <wp:effectExtent l="0" t="0" r="0" b="508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0361" cy="5785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0FAC" w:rsidRPr="009B5DD8" w:rsidRDefault="00370FAC" w:rsidP="00370FAC">
                      <w:pPr>
                        <w:pStyle w:val="Footer"/>
                        <w:tabs>
                          <w:tab w:val="left" w:pos="510"/>
                        </w:tabs>
                        <w:jc w:val="right"/>
                        <w:rPr>
                          <w:rFonts w:ascii="Century Gothic" w:hAnsi="Century Gothic"/>
                          <w:b/>
                          <w:noProof/>
                          <w:sz w:val="20"/>
                        </w:rPr>
                      </w:pPr>
                    </w:p>
                    <w:p w:rsidR="00370FAC" w:rsidRPr="006F0970" w:rsidRDefault="00370FAC" w:rsidP="00370FAC">
                      <w:pPr>
                        <w:pStyle w:val="Footer"/>
                        <w:tabs>
                          <w:tab w:val="left" w:pos="510"/>
                        </w:tabs>
                        <w:jc w:val="right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  <w:r w:rsidRPr="006F0970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0115 911 0066</w:t>
                      </w:r>
                    </w:p>
                    <w:p w:rsidR="00370FAC" w:rsidRPr="009B5DD8" w:rsidRDefault="00370FAC" w:rsidP="00370FAC">
                      <w:pPr>
                        <w:pStyle w:val="Footer"/>
                        <w:tabs>
                          <w:tab w:val="left" w:pos="510"/>
                        </w:tabs>
                        <w:jc w:val="center"/>
                        <w:rPr>
                          <w:rFonts w:ascii="Century Gothic" w:hAnsi="Century Gothic"/>
                          <w:b/>
                          <w:noProof/>
                          <w:sz w:val="20"/>
                        </w:rPr>
                      </w:pPr>
                    </w:p>
                    <w:p w:rsidR="00370FAC" w:rsidRPr="009B5DD8" w:rsidRDefault="00370FAC" w:rsidP="00370FAC">
                      <w:pPr>
                        <w:pStyle w:val="Footer"/>
                        <w:tabs>
                          <w:tab w:val="left" w:pos="510"/>
                        </w:tabs>
                        <w:jc w:val="right"/>
                        <w:rPr>
                          <w:rFonts w:ascii="Century Gothic" w:hAnsi="Century Gothic"/>
                          <w:b/>
                          <w:noProof/>
                          <w:sz w:val="20"/>
                        </w:rPr>
                      </w:pPr>
                      <w:r w:rsidRPr="009B5DD8">
                        <w:rPr>
                          <w:rFonts w:ascii="Century Gothic" w:hAnsi="Century Gothic"/>
                          <w:noProof/>
                          <w:lang w:val="en-GB" w:eastAsia="en-GB"/>
                        </w:rPr>
                        <w:drawing>
                          <wp:inline distT="0" distB="0" distL="0" distR="0" wp14:anchorId="68A9CF41" wp14:editId="5580D4A4">
                            <wp:extent cx="504825" cy="485775"/>
                            <wp:effectExtent l="0" t="0" r="9525" b="9525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0FAC" w:rsidRPr="006F0970" w:rsidRDefault="00965D80" w:rsidP="00370FAC">
                      <w:pPr>
                        <w:pStyle w:val="Footer"/>
                        <w:tabs>
                          <w:tab w:val="left" w:pos="510"/>
                        </w:tabs>
                        <w:jc w:val="right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  <w:hyperlink r:id="rId13" w:history="1">
                        <w:r w:rsidR="00370FAC" w:rsidRPr="006F0970">
                          <w:rPr>
                            <w:rStyle w:val="Hyperlink"/>
                            <w:rFonts w:ascii="Century Gothic" w:hAnsi="Century Gothic"/>
                            <w:noProof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www.parkdale.notts.sch.uk</w:t>
                        </w:r>
                      </w:hyperlink>
                    </w:p>
                    <w:p w:rsidR="00370FAC" w:rsidRPr="009B5DD8" w:rsidRDefault="00370FAC" w:rsidP="00370FAC">
                      <w:pPr>
                        <w:pStyle w:val="Footer"/>
                        <w:tabs>
                          <w:tab w:val="left" w:pos="510"/>
                        </w:tabs>
                        <w:jc w:val="right"/>
                        <w:rPr>
                          <w:rFonts w:ascii="Century Gothic" w:hAnsi="Century Gothic"/>
                          <w:noProof/>
                          <w:sz w:val="20"/>
                        </w:rPr>
                      </w:pPr>
                    </w:p>
                    <w:p w:rsidR="00370FAC" w:rsidRDefault="00370FAC" w:rsidP="00370FAC">
                      <w:pPr>
                        <w:pStyle w:val="Footer"/>
                        <w:tabs>
                          <w:tab w:val="left" w:pos="510"/>
                        </w:tabs>
                        <w:jc w:val="right"/>
                        <w:rPr>
                          <w:rFonts w:ascii="Century Gothic" w:hAnsi="Century Gothic"/>
                          <w:noProof/>
                          <w:sz w:val="20"/>
                        </w:rPr>
                      </w:pPr>
                      <w:r w:rsidRPr="009B5DD8">
                        <w:rPr>
                          <w:rFonts w:ascii="Century Gothic" w:hAnsi="Century Gothic"/>
                          <w:noProof/>
                          <w:sz w:val="20"/>
                        </w:rPr>
                        <w:t xml:space="preserve"> </w:t>
                      </w:r>
                      <w:r w:rsidRPr="009B5DD8">
                        <w:rPr>
                          <w:rFonts w:ascii="Century Gothic" w:hAnsi="Century Gothic"/>
                          <w:noProof/>
                          <w:sz w:val="20"/>
                          <w:lang w:val="en-GB" w:eastAsia="en-GB"/>
                        </w:rPr>
                        <w:drawing>
                          <wp:inline distT="0" distB="0" distL="0" distR="0" wp14:anchorId="4A6A8439" wp14:editId="735F6714">
                            <wp:extent cx="572541" cy="381000"/>
                            <wp:effectExtent l="0" t="0" r="0" b="0"/>
                            <wp:docPr id="34" name="Picture 34" descr="Blue Envelope With Email Symbol Stock Image - Image of business, paper:  261719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Blue Envelope With Email Symbol Stock Image - Image of business, paper:  261719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34" cy="4024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B5DD8">
                        <w:rPr>
                          <w:rFonts w:ascii="Century Gothic" w:hAnsi="Century Gothic"/>
                          <w:noProof/>
                          <w:sz w:val="20"/>
                        </w:rPr>
                        <w:t xml:space="preserve"> </w:t>
                      </w:r>
                      <w:hyperlink r:id="rId15" w:history="1">
                        <w:r w:rsidRPr="006F0970">
                          <w:rPr>
                            <w:rStyle w:val="Hyperlink"/>
                            <w:rFonts w:ascii="Century Gothic" w:hAnsi="Century Gothic"/>
                            <w:noProof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office@parkdale.notts.sch.uk</w:t>
                        </w:r>
                      </w:hyperlink>
                    </w:p>
                    <w:p w:rsidR="00370FAC" w:rsidRPr="009B5DD8" w:rsidRDefault="00370FAC" w:rsidP="00370FAC">
                      <w:pPr>
                        <w:pStyle w:val="Footer"/>
                        <w:tabs>
                          <w:tab w:val="left" w:pos="510"/>
                        </w:tabs>
                        <w:jc w:val="right"/>
                        <w:rPr>
                          <w:rFonts w:ascii="Century Gothic" w:hAnsi="Century Gothic"/>
                          <w:b/>
                          <w:noProof/>
                          <w:sz w:val="20"/>
                        </w:rPr>
                      </w:pPr>
                    </w:p>
                    <w:p w:rsidR="00370FAC" w:rsidRDefault="00370FAC" w:rsidP="00370FAC">
                      <w:pPr>
                        <w:pStyle w:val="Footer"/>
                        <w:tabs>
                          <w:tab w:val="left" w:pos="510"/>
                        </w:tabs>
                        <w:jc w:val="right"/>
                        <w:rPr>
                          <w:rFonts w:ascii="Century Gothic" w:hAnsi="Century Gothic"/>
                          <w:noProof/>
                          <w:sz w:val="20"/>
                        </w:rPr>
                      </w:pPr>
                      <w:r w:rsidRPr="009B5DD8">
                        <w:rPr>
                          <w:rFonts w:ascii="Century Gothic" w:hAnsi="Century Gothic"/>
                          <w:noProof/>
                          <w:sz w:val="20"/>
                        </w:rPr>
                        <w:t xml:space="preserve">  </w:t>
                      </w:r>
                      <w:r w:rsidRPr="009B5DD8">
                        <w:rPr>
                          <w:rFonts w:ascii="Century Gothic" w:hAnsi="Century Gothic"/>
                          <w:noProof/>
                          <w:sz w:val="20"/>
                          <w:lang w:val="en-GB" w:eastAsia="en-GB"/>
                        </w:rPr>
                        <w:drawing>
                          <wp:inline distT="0" distB="0" distL="0" distR="0" wp14:anchorId="2E026B72" wp14:editId="2DE0AD96">
                            <wp:extent cx="438150" cy="438150"/>
                            <wp:effectExtent l="0" t="0" r="0" b="0"/>
                            <wp:docPr id="35" name="Picture 35" descr="C:\Users\st2234pethil\AppData\Local\Microsoft\Windows\INetCache\Content.MSO\F74060B3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t2234pethil\AppData\Local\Microsoft\Windows\INetCache\Content.MSO\F74060B3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0FAC" w:rsidRPr="006F0970" w:rsidRDefault="00370FAC" w:rsidP="00370FAC">
                      <w:pPr>
                        <w:pStyle w:val="Footer"/>
                        <w:tabs>
                          <w:tab w:val="left" w:pos="510"/>
                        </w:tabs>
                        <w:jc w:val="right"/>
                        <w:rPr>
                          <w:rFonts w:ascii="Century Gothic" w:hAnsi="Century Gothic"/>
                          <w:b/>
                          <w:noProof/>
                          <w:sz w:val="18"/>
                          <w:szCs w:val="18"/>
                        </w:rPr>
                      </w:pPr>
                      <w:r w:rsidRPr="006F0970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@parkdalecarlton</w:t>
                      </w:r>
                    </w:p>
                    <w:p w:rsidR="00370FAC" w:rsidRPr="006F0970" w:rsidRDefault="00370FAC" w:rsidP="00370FAC">
                      <w:pPr>
                        <w:pStyle w:val="Footer"/>
                        <w:tabs>
                          <w:tab w:val="left" w:pos="510"/>
                        </w:tabs>
                        <w:jc w:val="right"/>
                        <w:rPr>
                          <w:rFonts w:ascii="Century Gothic" w:hAnsi="Century Gothic"/>
                          <w:b/>
                          <w:noProof/>
                          <w:sz w:val="18"/>
                          <w:szCs w:val="18"/>
                        </w:rPr>
                      </w:pPr>
                    </w:p>
                    <w:p w:rsidR="00370FAC" w:rsidRPr="006F0970" w:rsidRDefault="00370FAC" w:rsidP="00370FAC">
                      <w:pPr>
                        <w:pStyle w:val="Footer"/>
                        <w:tabs>
                          <w:tab w:val="left" w:pos="510"/>
                        </w:tabs>
                        <w:jc w:val="right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  <w:r w:rsidRPr="006F0970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:rsidR="00370FAC" w:rsidRPr="006F0970" w:rsidRDefault="00370FAC" w:rsidP="00370FAC">
                      <w:pPr>
                        <w:jc w:val="right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6F0970">
                        <w:rPr>
                          <w:rFonts w:ascii="Century Gothic" w:hAnsi="Century Gothic"/>
                          <w:noProof/>
                          <w:sz w:val="18"/>
                          <w:szCs w:val="18"/>
                          <w:lang w:val="en-GB" w:eastAsia="en-GB"/>
                        </w:rPr>
                        <w:drawing>
                          <wp:inline distT="0" distB="0" distL="0" distR="0" wp14:anchorId="1F701DAC" wp14:editId="2B2F2295">
                            <wp:extent cx="438150" cy="307359"/>
                            <wp:effectExtent l="0" t="0" r="0" b="0"/>
                            <wp:docPr id="36" name="Picture 36" descr="C:\Users\st2234pethil\AppData\Local\Microsoft\Windows\INetCache\Content.MSO\DA48DEC8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t2234pethil\AppData\Local\Microsoft\Windows\INetCache\Content.MSO\DA48DEC8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24" cy="318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0FAC" w:rsidRPr="006F0970" w:rsidRDefault="00370FAC" w:rsidP="00370FAC">
                      <w:pPr>
                        <w:jc w:val="right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6F0970">
                        <w:rPr>
                          <w:rFonts w:ascii="Century Gothic" w:hAnsi="Century Gothic"/>
                          <w:sz w:val="18"/>
                          <w:szCs w:val="18"/>
                        </w:rPr>
                        <w:t>Parkdale Primary Community</w:t>
                      </w:r>
                    </w:p>
                    <w:p w:rsidR="00370FAC" w:rsidRPr="006F0970" w:rsidRDefault="00370FAC" w:rsidP="00370FAC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  <w:p w:rsidR="00370FAC" w:rsidRPr="006F0970" w:rsidRDefault="00370FAC" w:rsidP="00370FAC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6F0970">
                        <w:rPr>
                          <w:noProof/>
                          <w:sz w:val="18"/>
                          <w:szCs w:val="18"/>
                          <w:lang w:val="en-GB" w:eastAsia="en-GB"/>
                        </w:rPr>
                        <w:drawing>
                          <wp:inline distT="0" distB="0" distL="0" distR="0" wp14:anchorId="4A4E7277" wp14:editId="3E8A0BE2">
                            <wp:extent cx="409575" cy="409575"/>
                            <wp:effectExtent l="0" t="0" r="9525" b="9525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0FAC" w:rsidRPr="006F0970" w:rsidRDefault="00370FAC" w:rsidP="00370FAC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6F0970">
                        <w:rPr>
                          <w:sz w:val="18"/>
                          <w:szCs w:val="18"/>
                        </w:rPr>
                        <w:t>www.transformtrust.co.uk</w:t>
                      </w:r>
                    </w:p>
                  </w:txbxContent>
                </v:textbox>
              </v:rect>
              <w10:wrap anchorx="page" anchory="margin"/>
            </v:group>
          </w:pict>
        </mc:Fallback>
      </mc:AlternateContent>
    </w:r>
    <w:r>
      <w:t xml:space="preserve">                                 </w:t>
    </w:r>
    <w:r>
      <w:rPr>
        <w:noProof/>
      </w:rPr>
      <w:t xml:space="preserve">                                                       </w:t>
    </w:r>
    <w:r>
      <w:t xml:space="preserve">                                                                  </w:t>
    </w:r>
    <w:r>
      <w:rPr>
        <w:noProof/>
        <w:lang w:val="en-GB" w:eastAsia="en-GB"/>
      </w:rPr>
      <w:drawing>
        <wp:inline distT="0" distB="0" distL="0" distR="0" wp14:anchorId="0BD4F374" wp14:editId="038C6324">
          <wp:extent cx="1325031" cy="1546860"/>
          <wp:effectExtent l="0" t="0" r="0" b="0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9">
                    <a:extLst>
                      <a:ext uri="{BEBA8EAE-BF5A-486C-A8C5-ECC9F3942E4B}">
                        <a14:imgProps xmlns:a14="http://schemas.microsoft.com/office/drawing/2010/main">
                          <a14:imgLayer r:embed="rId20">
                            <a14:imgEffect>
                              <a14:brightnessContrast bright="48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187" cy="15528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56199"/>
    <w:multiLevelType w:val="hybridMultilevel"/>
    <w:tmpl w:val="097A0B9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C55590"/>
    <w:multiLevelType w:val="hybridMultilevel"/>
    <w:tmpl w:val="7826AD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C57366"/>
    <w:multiLevelType w:val="hybridMultilevel"/>
    <w:tmpl w:val="E1668D6A"/>
    <w:lvl w:ilvl="0" w:tplc="408833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removePersonalInformation/>
  <w:removeDateAndTime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Sa1ABigKUQsAAAA"/>
  </w:docVars>
  <w:rsids>
    <w:rsidRoot w:val="009E180C"/>
    <w:rsid w:val="00015200"/>
    <w:rsid w:val="00020953"/>
    <w:rsid w:val="00037E9C"/>
    <w:rsid w:val="00083CA0"/>
    <w:rsid w:val="0010668D"/>
    <w:rsid w:val="00122C8B"/>
    <w:rsid w:val="00126E59"/>
    <w:rsid w:val="001565AD"/>
    <w:rsid w:val="001805B1"/>
    <w:rsid w:val="00190404"/>
    <w:rsid w:val="001A422C"/>
    <w:rsid w:val="001D53C0"/>
    <w:rsid w:val="00234F59"/>
    <w:rsid w:val="002B6BD0"/>
    <w:rsid w:val="003309A4"/>
    <w:rsid w:val="0033411D"/>
    <w:rsid w:val="00370FAC"/>
    <w:rsid w:val="003B01F4"/>
    <w:rsid w:val="003C1867"/>
    <w:rsid w:val="003C7C5F"/>
    <w:rsid w:val="00420442"/>
    <w:rsid w:val="00430D3D"/>
    <w:rsid w:val="00475516"/>
    <w:rsid w:val="0051165A"/>
    <w:rsid w:val="00512333"/>
    <w:rsid w:val="005A20B8"/>
    <w:rsid w:val="005A487E"/>
    <w:rsid w:val="005B166F"/>
    <w:rsid w:val="005E1CB9"/>
    <w:rsid w:val="00610254"/>
    <w:rsid w:val="0065365B"/>
    <w:rsid w:val="00664647"/>
    <w:rsid w:val="006B3150"/>
    <w:rsid w:val="006E6B8A"/>
    <w:rsid w:val="006F0970"/>
    <w:rsid w:val="0076249E"/>
    <w:rsid w:val="007718C6"/>
    <w:rsid w:val="007971D4"/>
    <w:rsid w:val="007C307D"/>
    <w:rsid w:val="007E1163"/>
    <w:rsid w:val="00825C1C"/>
    <w:rsid w:val="00844259"/>
    <w:rsid w:val="008464C9"/>
    <w:rsid w:val="00872E37"/>
    <w:rsid w:val="00911CCF"/>
    <w:rsid w:val="0094380A"/>
    <w:rsid w:val="00965D80"/>
    <w:rsid w:val="009B5DD8"/>
    <w:rsid w:val="009E180C"/>
    <w:rsid w:val="009E70CA"/>
    <w:rsid w:val="00A57EE9"/>
    <w:rsid w:val="00A947A5"/>
    <w:rsid w:val="00AB1259"/>
    <w:rsid w:val="00B54986"/>
    <w:rsid w:val="00BB696A"/>
    <w:rsid w:val="00C527C6"/>
    <w:rsid w:val="00C80395"/>
    <w:rsid w:val="00CC5FAA"/>
    <w:rsid w:val="00D00F49"/>
    <w:rsid w:val="00E132A0"/>
    <w:rsid w:val="00E6177E"/>
    <w:rsid w:val="00E6641A"/>
    <w:rsid w:val="00E802EC"/>
    <w:rsid w:val="00F0637B"/>
    <w:rsid w:val="00F35763"/>
    <w:rsid w:val="00FA754C"/>
    <w:rsid w:val="00FB3193"/>
    <w:rsid w:val="00FE19F2"/>
    <w:rsid w:val="00FF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F0A7A5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4986"/>
    <w:pPr>
      <w:spacing w:after="200" w:line="240" w:lineRule="auto"/>
    </w:pPr>
    <w:rPr>
      <w:rFonts w:eastAsiaTheme="minorEastAsia" w:hAnsi="Franklin Gothic Book"/>
      <w:color w:val="000000" w:themeColor="text1"/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B315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4986"/>
    <w:rPr>
      <w:rFonts w:eastAsiaTheme="minorEastAsia" w:hAnsi="Franklin Gothic Book"/>
      <w:color w:val="000000" w:themeColor="text1"/>
      <w:kern w:val="24"/>
    </w:rPr>
  </w:style>
  <w:style w:type="paragraph" w:styleId="Footer">
    <w:name w:val="footer"/>
    <w:basedOn w:val="Normal"/>
    <w:link w:val="FooterChar"/>
    <w:uiPriority w:val="99"/>
    <w:rsid w:val="006B315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54986"/>
    <w:rPr>
      <w:rFonts w:eastAsiaTheme="minorEastAsia" w:hAnsi="Franklin Gothic Book"/>
      <w:color w:val="000000" w:themeColor="text1"/>
      <w:kern w:val="24"/>
    </w:rPr>
  </w:style>
  <w:style w:type="paragraph" w:styleId="NormalWeb">
    <w:name w:val="Normal (Web)"/>
    <w:basedOn w:val="Normal"/>
    <w:uiPriority w:val="99"/>
    <w:semiHidden/>
    <w:rsid w:val="006B315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Address">
    <w:name w:val="Address"/>
    <w:basedOn w:val="Normal"/>
    <w:qFormat/>
    <w:rsid w:val="00B54986"/>
    <w:pPr>
      <w:spacing w:before="240" w:after="0"/>
      <w:ind w:right="144"/>
      <w:contextualSpacing/>
      <w:jc w:val="right"/>
    </w:pPr>
    <w:rPr>
      <w:rFonts w:hAnsiTheme="minorHAnsi"/>
      <w:sz w:val="20"/>
    </w:rPr>
  </w:style>
  <w:style w:type="paragraph" w:customStyle="1" w:styleId="DoctorName">
    <w:name w:val="Doctor Name"/>
    <w:basedOn w:val="NormalWeb"/>
    <w:qFormat/>
    <w:rsid w:val="007971D4"/>
    <w:pPr>
      <w:spacing w:before="0" w:beforeAutospacing="0" w:after="0" w:afterAutospacing="0"/>
      <w:jc w:val="center"/>
    </w:pPr>
    <w:rPr>
      <w:rFonts w:asciiTheme="minorHAnsi" w:hAnsiTheme="minorHAnsi"/>
      <w:sz w:val="22"/>
      <w:lang w:val="en-ZA"/>
    </w:rPr>
  </w:style>
  <w:style w:type="table" w:styleId="TableGrid">
    <w:name w:val="Table Grid"/>
    <w:basedOn w:val="TableNormal"/>
    <w:uiPriority w:val="39"/>
    <w:rsid w:val="00797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971D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B54986"/>
    <w:pPr>
      <w:spacing w:before="1080"/>
    </w:pPr>
  </w:style>
  <w:style w:type="character" w:customStyle="1" w:styleId="DateChar">
    <w:name w:val="Date Char"/>
    <w:basedOn w:val="DefaultParagraphFont"/>
    <w:link w:val="Date"/>
    <w:uiPriority w:val="99"/>
    <w:rsid w:val="00B54986"/>
    <w:rPr>
      <w:rFonts w:eastAsiaTheme="minorEastAsia" w:hAnsi="Franklin Gothic Book"/>
      <w:color w:val="000000" w:themeColor="text1"/>
      <w:kern w:val="24"/>
    </w:rPr>
  </w:style>
  <w:style w:type="paragraph" w:styleId="Closing">
    <w:name w:val="Closing"/>
    <w:basedOn w:val="Normal"/>
    <w:link w:val="ClosingChar"/>
    <w:uiPriority w:val="99"/>
    <w:rsid w:val="00B54986"/>
    <w:pPr>
      <w:spacing w:after="600"/>
    </w:pPr>
  </w:style>
  <w:style w:type="character" w:customStyle="1" w:styleId="ClosingChar">
    <w:name w:val="Closing Char"/>
    <w:basedOn w:val="DefaultParagraphFont"/>
    <w:link w:val="Closing"/>
    <w:uiPriority w:val="99"/>
    <w:rsid w:val="00B54986"/>
    <w:rPr>
      <w:rFonts w:eastAsiaTheme="minorEastAsia" w:hAnsi="Franklin Gothic Book"/>
      <w:color w:val="000000" w:themeColor="text1"/>
      <w:kern w:val="24"/>
    </w:rPr>
  </w:style>
  <w:style w:type="character" w:styleId="Hyperlink">
    <w:name w:val="Hyperlink"/>
    <w:basedOn w:val="DefaultParagraphFont"/>
    <w:uiPriority w:val="99"/>
    <w:unhideWhenUsed/>
    <w:rsid w:val="00A57EE9"/>
    <w:rPr>
      <w:color w:val="6B9F25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57EE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2C8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C8B"/>
    <w:rPr>
      <w:rFonts w:ascii="Segoe UI" w:eastAsiaTheme="minorEastAsia" w:hAnsi="Segoe UI" w:cs="Segoe UI"/>
      <w:color w:val="000000" w:themeColor="text1"/>
      <w:kern w:val="24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D00F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5" Type="http://schemas.openxmlformats.org/officeDocument/2006/relationships/image" Target="media/image16.png"/><Relationship Id="rId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5" Type="http://schemas.microsoft.com/office/2007/relationships/hdphoto" Target="media/hdphoto2.wdp"/><Relationship Id="rId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hyperlink" Target="http://www.parkdale.notts.sch.uk" TargetMode="External"/><Relationship Id="rId18" Type="http://schemas.openxmlformats.org/officeDocument/2006/relationships/image" Target="media/image10.wmf"/><Relationship Id="rId3" Type="http://schemas.openxmlformats.org/officeDocument/2006/relationships/image" Target="media/image5.wmf"/><Relationship Id="rId7" Type="http://schemas.openxmlformats.org/officeDocument/2006/relationships/image" Target="media/image7.png"/><Relationship Id="rId12" Type="http://schemas.openxmlformats.org/officeDocument/2006/relationships/image" Target="media/image6.wmf"/><Relationship Id="rId17" Type="http://schemas.openxmlformats.org/officeDocument/2006/relationships/image" Target="media/image9.png"/><Relationship Id="rId2" Type="http://schemas.openxmlformats.org/officeDocument/2006/relationships/image" Target="media/image4.png"/><Relationship Id="rId16" Type="http://schemas.openxmlformats.org/officeDocument/2006/relationships/image" Target="media/image80.png"/><Relationship Id="rId20" Type="http://schemas.microsoft.com/office/2007/relationships/hdphoto" Target="media/hdphoto2.wdp"/><Relationship Id="rId1" Type="http://schemas.openxmlformats.org/officeDocument/2006/relationships/image" Target="media/image3.png"/><Relationship Id="rId6" Type="http://schemas.openxmlformats.org/officeDocument/2006/relationships/hyperlink" Target="mailto:office@parkdale.notts.sch.uk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6.jpeg"/><Relationship Id="rId15" Type="http://schemas.openxmlformats.org/officeDocument/2006/relationships/hyperlink" Target="mailto:office@parkdale.notts.sch.uk" TargetMode="External"/><Relationship Id="rId10" Type="http://schemas.openxmlformats.org/officeDocument/2006/relationships/image" Target="media/image11.png"/><Relationship Id="rId19" Type="http://schemas.openxmlformats.org/officeDocument/2006/relationships/image" Target="media/image10.png"/><Relationship Id="rId4" Type="http://schemas.openxmlformats.org/officeDocument/2006/relationships/hyperlink" Target="http://www.parkdale.notts.sch.uk" TargetMode="External"/><Relationship Id="rId9" Type="http://schemas.openxmlformats.org/officeDocument/2006/relationships/image" Target="media/image9.wmf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2234pethil\AppData\Roaming\Microsoft\Templates\Provider%20introduction%20letter%20healthcare.dotx" TargetMode="External"/></Relationships>
</file>

<file path=word/theme/theme1.xml><?xml version="1.0" encoding="utf-8"?>
<a:theme xmlns:a="http://schemas.openxmlformats.org/drawingml/2006/main" name="Business Theme to use">
  <a:themeElements>
    <a:clrScheme name="Custom 1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D9E288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3286E7-225F-4D43-8960-1C6CF66063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5630AF-6F80-4FC6-B252-7B42640E9C97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16c05727-aa75-4e4a-9b5f-8a80a1165891"/>
    <ds:schemaRef ds:uri="71af3243-3dd4-4a8d-8c0d-dd76da1f02a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C908400-428B-49FC-AF3E-AABE6D1C7B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Provider introduction letter healthcare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2022-01-14T09:41:00Z</dcterms:created>
  <dcterms:modified xsi:type="dcterms:W3CDTF">2022-01-14T12:55:00Z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