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14:paraId="11FF4927" w14:textId="77777777" w:rsidTr="00A158B7">
        <w:trPr>
          <w:trHeight w:val="2112"/>
        </w:trPr>
        <w:tc>
          <w:tcPr>
            <w:tcW w:w="3662" w:type="dxa"/>
            <w:tcBorders>
              <w:bottom w:val="nil"/>
            </w:tcBorders>
          </w:tcPr>
          <w:bookmarkStart w:id="0" w:name="_Hlk69814379"/>
          <w:bookmarkStart w:id="1" w:name="_GoBack"/>
          <w:bookmarkEnd w:id="0"/>
          <w:bookmarkEnd w:id="1"/>
          <w:p w14:paraId="23DCDD0A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4614D17" wp14:editId="33D760EB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F81B60" w14:textId="77777777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4614D17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" stroked="f" strokeweight="1pt">
                      <v:fill r:id="rId11" o:title="woman's headshot" recolor="t" rotate="t" type="frame"/>
                      <v:stroke joinstyle="miter"/>
                      <v:textbox>
                        <w:txbxContent>
                          <w:p w14:paraId="3AF81B60" w14:textId="77777777"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tcBorders>
              <w:bottom w:val="nil"/>
            </w:tcBorders>
          </w:tcPr>
          <w:p w14:paraId="6B189E46" w14:textId="1E93E38E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8AB833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A7CD4DF" w14:textId="6487B61F" w:rsidR="003D1B71" w:rsidRPr="00310F17" w:rsidRDefault="004D1D01" w:rsidP="00310F17">
            <w:pPr>
              <w:pStyle w:val="Title"/>
            </w:pPr>
            <w:r>
              <w:t>Our School Rules</w:t>
            </w:r>
          </w:p>
        </w:tc>
      </w:tr>
    </w:tbl>
    <w:p w14:paraId="56E7BDD8" w14:textId="4CFE0A64" w:rsidR="00453B75" w:rsidRDefault="00453B75" w:rsidP="00000A47">
      <w:pPr>
        <w:pStyle w:val="BodyText"/>
        <w:jc w:val="both"/>
        <w:rPr>
          <w:rFonts w:ascii="Century Gothic" w:hAnsi="Century Gothic"/>
          <w:sz w:val="24"/>
          <w:szCs w:val="24"/>
        </w:rPr>
      </w:pPr>
    </w:p>
    <w:p w14:paraId="48E16AAE" w14:textId="0AC67293" w:rsidR="004D1D01" w:rsidRDefault="004D1D01" w:rsidP="00000A47">
      <w:pPr>
        <w:pStyle w:val="BodyText"/>
        <w:jc w:val="both"/>
        <w:rPr>
          <w:rFonts w:ascii="Century Gothic" w:hAnsi="Century Gothic"/>
          <w:sz w:val="24"/>
          <w:szCs w:val="24"/>
        </w:rPr>
      </w:pPr>
    </w:p>
    <w:p w14:paraId="38DCD274" w14:textId="545F1F94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  <w:r w:rsidRPr="004D1D01">
        <w:rPr>
          <w:rFonts w:ascii="Century Gothic" w:hAnsi="Century Gothic"/>
          <w:sz w:val="44"/>
          <w:szCs w:val="44"/>
          <w:lang w:val="en-GB"/>
        </w:rPr>
        <w:t xml:space="preserve">Listen to and follow instructions. </w:t>
      </w:r>
    </w:p>
    <w:p w14:paraId="604B4090" w14:textId="77777777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</w:p>
    <w:p w14:paraId="0A8277AC" w14:textId="41F8BF4F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  <w:r w:rsidRPr="004D1D01">
        <w:rPr>
          <w:rFonts w:ascii="Century Gothic" w:hAnsi="Century Gothic"/>
          <w:sz w:val="44"/>
          <w:szCs w:val="44"/>
          <w:lang w:val="en-GB"/>
        </w:rPr>
        <w:t xml:space="preserve">Be polite and care about other people. </w:t>
      </w:r>
    </w:p>
    <w:p w14:paraId="7ED02238" w14:textId="77777777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</w:p>
    <w:p w14:paraId="4A35B88E" w14:textId="11BDCD76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  <w:r w:rsidRPr="004D1D01">
        <w:rPr>
          <w:rFonts w:ascii="Century Gothic" w:hAnsi="Century Gothic"/>
          <w:sz w:val="44"/>
          <w:szCs w:val="44"/>
          <w:lang w:val="en-GB"/>
        </w:rPr>
        <w:t xml:space="preserve">Always keep hands and feet to yourself and work and play safely. </w:t>
      </w:r>
    </w:p>
    <w:p w14:paraId="397FD8F2" w14:textId="77777777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</w:p>
    <w:p w14:paraId="09F60CD6" w14:textId="78B294C7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  <w:r w:rsidRPr="004D1D01">
        <w:rPr>
          <w:rFonts w:ascii="Century Gothic" w:hAnsi="Century Gothic"/>
          <w:sz w:val="44"/>
          <w:szCs w:val="44"/>
          <w:lang w:val="en-GB"/>
        </w:rPr>
        <w:t xml:space="preserve">Look after the School and its environment. </w:t>
      </w:r>
    </w:p>
    <w:p w14:paraId="76028077" w14:textId="77777777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</w:p>
    <w:p w14:paraId="3F571AC6" w14:textId="59073DE7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  <w:r w:rsidRPr="004D1D01">
        <w:rPr>
          <w:rFonts w:ascii="Century Gothic" w:hAnsi="Century Gothic"/>
          <w:sz w:val="44"/>
          <w:szCs w:val="44"/>
          <w:lang w:val="en-GB"/>
        </w:rPr>
        <w:t xml:space="preserve">Look after your property and have respect for other people’s belongings. </w:t>
      </w:r>
    </w:p>
    <w:p w14:paraId="05DEBDAF" w14:textId="77777777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</w:p>
    <w:p w14:paraId="4F39A8FD" w14:textId="77777777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  <w:r w:rsidRPr="004D1D01">
        <w:rPr>
          <w:rFonts w:ascii="Century Gothic" w:hAnsi="Century Gothic"/>
          <w:sz w:val="44"/>
          <w:szCs w:val="44"/>
          <w:lang w:val="en-GB"/>
        </w:rPr>
        <w:t>Do not tease, bully or upset anyone.</w:t>
      </w:r>
    </w:p>
    <w:p w14:paraId="0BAAFE24" w14:textId="4D1F923A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  <w:lang w:val="en-GB"/>
        </w:rPr>
      </w:pPr>
      <w:r w:rsidRPr="004D1D01">
        <w:rPr>
          <w:rFonts w:ascii="Century Gothic" w:hAnsi="Century Gothic"/>
          <w:sz w:val="44"/>
          <w:szCs w:val="44"/>
          <w:lang w:val="en-GB"/>
        </w:rPr>
        <w:t xml:space="preserve"> </w:t>
      </w:r>
    </w:p>
    <w:p w14:paraId="51894862" w14:textId="39E4673F" w:rsidR="004D1D01" w:rsidRPr="004D1D01" w:rsidRDefault="004D1D01" w:rsidP="004D1D01">
      <w:pPr>
        <w:pStyle w:val="BodyText"/>
        <w:jc w:val="both"/>
        <w:rPr>
          <w:rFonts w:ascii="Century Gothic" w:hAnsi="Century Gothic"/>
          <w:sz w:val="44"/>
          <w:szCs w:val="44"/>
        </w:rPr>
      </w:pPr>
      <w:r w:rsidRPr="004D1D01">
        <w:rPr>
          <w:rFonts w:ascii="Century Gothic" w:hAnsi="Century Gothic"/>
          <w:sz w:val="44"/>
          <w:szCs w:val="44"/>
          <w:lang w:val="en-GB"/>
        </w:rPr>
        <w:t>Speak respectfully to others and do not swear</w:t>
      </w:r>
    </w:p>
    <w:sectPr w:rsidR="004D1D01" w:rsidRPr="004D1D01" w:rsidSect="00BC774A">
      <w:headerReference w:type="default" r:id="rId12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F4555" w14:textId="77777777" w:rsidR="004F27D5" w:rsidRDefault="004F27D5" w:rsidP="00590471">
      <w:r>
        <w:separator/>
      </w:r>
    </w:p>
  </w:endnote>
  <w:endnote w:type="continuationSeparator" w:id="0">
    <w:p w14:paraId="5598D8C1" w14:textId="77777777" w:rsidR="004F27D5" w:rsidRDefault="004F27D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CE914" w14:textId="77777777" w:rsidR="004F27D5" w:rsidRDefault="004F27D5" w:rsidP="00590471">
      <w:r>
        <w:separator/>
      </w:r>
    </w:p>
  </w:footnote>
  <w:footnote w:type="continuationSeparator" w:id="0">
    <w:p w14:paraId="2D07FDB8" w14:textId="77777777" w:rsidR="004F27D5" w:rsidRDefault="004F27D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F69CE" w14:textId="77777777" w:rsidR="00590471" w:rsidRDefault="00310F17" w:rsidP="00060042">
    <w:pPr>
      <w:pStyle w:val="BodyText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01CD7C" wp14:editId="705876F6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83AE1B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8ab833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49e39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549e39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49e39 [3204]" stroked="f">
                  <v:fill opacity="11796f" color2="#8ab833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2967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0710CC0"/>
    <w:multiLevelType w:val="hybridMultilevel"/>
    <w:tmpl w:val="BF0A9B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2005E"/>
    <w:multiLevelType w:val="hybridMultilevel"/>
    <w:tmpl w:val="74963E8C"/>
    <w:lvl w:ilvl="0" w:tplc="D92614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46491"/>
    <w:multiLevelType w:val="hybridMultilevel"/>
    <w:tmpl w:val="C3368D30"/>
    <w:lvl w:ilvl="0" w:tplc="8C8C80E2">
      <w:numFmt w:val="bullet"/>
      <w:lvlText w:val="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2967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3593E"/>
    <w:multiLevelType w:val="hybridMultilevel"/>
    <w:tmpl w:val="DB4A4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95FA0"/>
    <w:multiLevelType w:val="hybridMultilevel"/>
    <w:tmpl w:val="A5DC9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A18F3"/>
    <w:multiLevelType w:val="hybridMultilevel"/>
    <w:tmpl w:val="917A8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65B39"/>
    <w:multiLevelType w:val="hybridMultilevel"/>
    <w:tmpl w:val="D2024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26B66"/>
    <w:multiLevelType w:val="hybridMultilevel"/>
    <w:tmpl w:val="CE287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AE7016"/>
    <w:multiLevelType w:val="hybridMultilevel"/>
    <w:tmpl w:val="244497F0"/>
    <w:lvl w:ilvl="0" w:tplc="653C0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E7CBC"/>
    <w:multiLevelType w:val="hybridMultilevel"/>
    <w:tmpl w:val="232A4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0"/>
  </w:num>
  <w:num w:numId="11">
    <w:abstractNumId w:val="8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9B4"/>
    <w:rsid w:val="00000A47"/>
    <w:rsid w:val="00025E5A"/>
    <w:rsid w:val="000358D0"/>
    <w:rsid w:val="00060042"/>
    <w:rsid w:val="00082033"/>
    <w:rsid w:val="0008685D"/>
    <w:rsid w:val="00090860"/>
    <w:rsid w:val="000D1CE0"/>
    <w:rsid w:val="000D32BF"/>
    <w:rsid w:val="000E4C92"/>
    <w:rsid w:val="000F51E8"/>
    <w:rsid w:val="00107FBF"/>
    <w:rsid w:val="00112FD7"/>
    <w:rsid w:val="00125BA8"/>
    <w:rsid w:val="00150ABD"/>
    <w:rsid w:val="00177CAB"/>
    <w:rsid w:val="001946FC"/>
    <w:rsid w:val="001F7498"/>
    <w:rsid w:val="00222466"/>
    <w:rsid w:val="0024753C"/>
    <w:rsid w:val="00274F9B"/>
    <w:rsid w:val="00276026"/>
    <w:rsid w:val="002B100A"/>
    <w:rsid w:val="002B4549"/>
    <w:rsid w:val="00310F17"/>
    <w:rsid w:val="00322A46"/>
    <w:rsid w:val="00330B03"/>
    <w:rsid w:val="003326CB"/>
    <w:rsid w:val="00353B60"/>
    <w:rsid w:val="003560BD"/>
    <w:rsid w:val="00376291"/>
    <w:rsid w:val="00380FD1"/>
    <w:rsid w:val="00383D02"/>
    <w:rsid w:val="00385DE7"/>
    <w:rsid w:val="003A19A8"/>
    <w:rsid w:val="003A33BE"/>
    <w:rsid w:val="003D1B71"/>
    <w:rsid w:val="003D504A"/>
    <w:rsid w:val="003F21B0"/>
    <w:rsid w:val="003F22BD"/>
    <w:rsid w:val="00426BF0"/>
    <w:rsid w:val="00453B75"/>
    <w:rsid w:val="00455C6C"/>
    <w:rsid w:val="004707E6"/>
    <w:rsid w:val="00495652"/>
    <w:rsid w:val="004C3611"/>
    <w:rsid w:val="004D1D01"/>
    <w:rsid w:val="004E158A"/>
    <w:rsid w:val="004E2B70"/>
    <w:rsid w:val="004E51EB"/>
    <w:rsid w:val="004F27D5"/>
    <w:rsid w:val="005619B4"/>
    <w:rsid w:val="00565C77"/>
    <w:rsid w:val="0056708E"/>
    <w:rsid w:val="005801E5"/>
    <w:rsid w:val="00590471"/>
    <w:rsid w:val="005D01FA"/>
    <w:rsid w:val="005E0129"/>
    <w:rsid w:val="00643B18"/>
    <w:rsid w:val="006528CF"/>
    <w:rsid w:val="00653E17"/>
    <w:rsid w:val="00657BA2"/>
    <w:rsid w:val="00683C13"/>
    <w:rsid w:val="006925C1"/>
    <w:rsid w:val="006A08E8"/>
    <w:rsid w:val="006B5C34"/>
    <w:rsid w:val="006D0DDA"/>
    <w:rsid w:val="006D79A8"/>
    <w:rsid w:val="006F18E5"/>
    <w:rsid w:val="0072353B"/>
    <w:rsid w:val="007575B6"/>
    <w:rsid w:val="00793CB0"/>
    <w:rsid w:val="007B3C81"/>
    <w:rsid w:val="007D67CA"/>
    <w:rsid w:val="007E668F"/>
    <w:rsid w:val="007F5B63"/>
    <w:rsid w:val="008005A7"/>
    <w:rsid w:val="00803A0A"/>
    <w:rsid w:val="00815913"/>
    <w:rsid w:val="008178D7"/>
    <w:rsid w:val="00846CB9"/>
    <w:rsid w:val="008566AA"/>
    <w:rsid w:val="00881343"/>
    <w:rsid w:val="008A1E6E"/>
    <w:rsid w:val="008C024F"/>
    <w:rsid w:val="008C2CFC"/>
    <w:rsid w:val="008D6AF9"/>
    <w:rsid w:val="008D7F51"/>
    <w:rsid w:val="00912DC8"/>
    <w:rsid w:val="00922952"/>
    <w:rsid w:val="00927DD5"/>
    <w:rsid w:val="009475DC"/>
    <w:rsid w:val="00950BFA"/>
    <w:rsid w:val="00967B93"/>
    <w:rsid w:val="00972257"/>
    <w:rsid w:val="009A3A20"/>
    <w:rsid w:val="009D090F"/>
    <w:rsid w:val="009F1E45"/>
    <w:rsid w:val="00A31464"/>
    <w:rsid w:val="00A31B16"/>
    <w:rsid w:val="00A33613"/>
    <w:rsid w:val="00A41A1D"/>
    <w:rsid w:val="00A43A43"/>
    <w:rsid w:val="00A47A8D"/>
    <w:rsid w:val="00A82719"/>
    <w:rsid w:val="00AA4484"/>
    <w:rsid w:val="00AC6C7E"/>
    <w:rsid w:val="00AE5CF2"/>
    <w:rsid w:val="00AF60CC"/>
    <w:rsid w:val="00B03C8D"/>
    <w:rsid w:val="00B4158A"/>
    <w:rsid w:val="00B6466C"/>
    <w:rsid w:val="00BB1B5D"/>
    <w:rsid w:val="00BC22C7"/>
    <w:rsid w:val="00BC4EF6"/>
    <w:rsid w:val="00BC774A"/>
    <w:rsid w:val="00BD195A"/>
    <w:rsid w:val="00BF5E59"/>
    <w:rsid w:val="00C07240"/>
    <w:rsid w:val="00C14078"/>
    <w:rsid w:val="00C36055"/>
    <w:rsid w:val="00C67AA6"/>
    <w:rsid w:val="00CA4A32"/>
    <w:rsid w:val="00CD2ED6"/>
    <w:rsid w:val="00CE1E3D"/>
    <w:rsid w:val="00D053FA"/>
    <w:rsid w:val="00D12A72"/>
    <w:rsid w:val="00D4277F"/>
    <w:rsid w:val="00D43AAC"/>
    <w:rsid w:val="00D86CE4"/>
    <w:rsid w:val="00DB26B7"/>
    <w:rsid w:val="00DC3F0A"/>
    <w:rsid w:val="00DC6608"/>
    <w:rsid w:val="00E054D3"/>
    <w:rsid w:val="00E23607"/>
    <w:rsid w:val="00E25404"/>
    <w:rsid w:val="00E26AED"/>
    <w:rsid w:val="00E53A5C"/>
    <w:rsid w:val="00E738FC"/>
    <w:rsid w:val="00E73AB8"/>
    <w:rsid w:val="00E90A60"/>
    <w:rsid w:val="00ED47F7"/>
    <w:rsid w:val="00EE7E09"/>
    <w:rsid w:val="00F0223C"/>
    <w:rsid w:val="00F3235D"/>
    <w:rsid w:val="00F32393"/>
    <w:rsid w:val="00F329FB"/>
    <w:rsid w:val="00F469C8"/>
    <w:rsid w:val="00F5115E"/>
    <w:rsid w:val="00F74071"/>
    <w:rsid w:val="00F878BD"/>
    <w:rsid w:val="00FC364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28473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549E39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549E39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8AB833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549E39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5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549E39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549E39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549E39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02967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02967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8AB833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025E5A"/>
    <w:rPr>
      <w:color w:val="6B9F25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025E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9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9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2234pethil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ustom 1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D9E288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2021-09-29T09:23:00Z</dcterms:created>
  <dcterms:modified xsi:type="dcterms:W3CDTF">2021-09-29T09:23:00Z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