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0B8" w:rsidRDefault="00AB1259" w:rsidP="00825C1C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0</wp:posOffset>
                </wp:positionV>
                <wp:extent cx="4942840" cy="9553575"/>
                <wp:effectExtent l="0" t="0" r="101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955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CA0" w:rsidRPr="00FC03C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</w:rPr>
                              <w:t>Friday 24</w:t>
                            </w: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  <w:vertAlign w:val="superscript"/>
                              </w:rPr>
                              <w:t>th</w:t>
                            </w: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 September 2021</w:t>
                            </w:r>
                          </w:p>
                          <w:p w:rsidR="00083CA0" w:rsidRPr="00FC03C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6"/>
                              </w:rPr>
                            </w:pPr>
                          </w:p>
                          <w:p w:rsidR="00083CA0" w:rsidRPr="00FC03C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</w:rPr>
                              <w:t>Dear Parent(s)/Guardian(s)</w:t>
                            </w:r>
                          </w:p>
                          <w:p w:rsidR="00083CA0" w:rsidRPr="00FC03CE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6"/>
                              </w:rPr>
                            </w:pPr>
                          </w:p>
                          <w:p w:rsidR="00083CA0" w:rsidRPr="00FC03CE" w:rsidRDefault="00083CA0" w:rsidP="00083CA0">
                            <w:pPr>
                              <w:jc w:val="center"/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</w:pPr>
                            <w:proofErr w:type="spellStart"/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>Crich</w:t>
                            </w:r>
                            <w:proofErr w:type="spellEnd"/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 xml:space="preserve"> Tramway Village Trip</w:t>
                            </w: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As we part of our topic ‘The World and My Place </w:t>
                            </w:r>
                            <w:proofErr w:type="gramStart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Within</w:t>
                            </w:r>
                            <w:proofErr w:type="gramEnd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It’, the children have been learning all ab</w:t>
                            </w:r>
                            <w: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out Nottingham landmarks and it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s trans</w:t>
                            </w:r>
                            <w: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port system. Therefore to get a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real-life experience of how transport has changed over time, we have arranged to visit </w:t>
                            </w:r>
                            <w:proofErr w:type="spellStart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Crich</w:t>
                            </w:r>
                            <w:proofErr w:type="spellEnd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Tramway Village. There the children will get to ride the traditional trams, have a guided session on the history of transport, </w:t>
                            </w:r>
                            <w:proofErr w:type="gramStart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explore</w:t>
                            </w:r>
                            <w:proofErr w:type="gramEnd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the museum and woodland and more.  </w:t>
                            </w: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The trip will take place on 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>Thursday 14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>October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 xml:space="preserve"> 2021.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Children will need to arrive at school at 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>8am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</w:rPr>
                              <w:t>.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We aim to arrive back at school by 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>3.30pm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. Due to the majority of this trip taking place outdoors, children are asked to wear 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</w:rPr>
                              <w:t xml:space="preserve">non-school uniform. 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Please can children dress in weather suitable clothing depending on the recent rainfall, temperature and weather reports (waterproof trousers/waterproof jacket or sunhat/sunglasses/sun cream).</w:t>
                            </w:r>
                          </w:p>
                          <w:p w:rsidR="00083CA0" w:rsidRPr="00083CA0" w:rsidRDefault="00083CA0" w:rsidP="00083CA0">
                            <w:pPr>
                              <w:jc w:val="both"/>
                              <w:rPr>
                                <w:rFonts w:ascii="Linkpen 1a Join" w:hAnsi="Linkpen 1a Join" w:cs="Arial"/>
                                <w:sz w:val="16"/>
                                <w:u w:val="single"/>
                              </w:rPr>
                            </w:pP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The total cost of the visit including transport 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is 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</w:rPr>
                              <w:t>£1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</w:rPr>
                              <w:t>8.4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</w:rPr>
                              <w:t>0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.  We are asking for voluntary contributions which are due by 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</w:rPr>
                              <w:t>Thursday 7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</w:rPr>
                              <w:t xml:space="preserve"> October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>.</w:t>
                            </w: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 </w:t>
                            </w: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  <w:highlight w:val="yellow"/>
                              </w:rPr>
                              <w:t xml:space="preserve">Please pay and complete the permission slip through </w:t>
                            </w:r>
                            <w:proofErr w:type="spellStart"/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  <w:highlight w:val="yellow"/>
                              </w:rPr>
                              <w:t>ParentPay</w:t>
                            </w:r>
                            <w:proofErr w:type="spellEnd"/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  <w:highlight w:val="yellow"/>
                              </w:rPr>
                              <w:t>.</w:t>
                            </w: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 If insufficient contributions are received, sadly we will have to cancel the visit. On the day of the visit please </w:t>
                            </w:r>
                            <w:r w:rsidRPr="00FC03CE">
                              <w:rPr>
                                <w:rFonts w:ascii="Linkpen 1a Join" w:hAnsi="Linkpen 1a Join" w:cs="Arial"/>
                                <w:i/>
                                <w:sz w:val="16"/>
                                <w:u w:val="single"/>
                              </w:rPr>
                              <w:t>do not send any spending money</w:t>
                            </w:r>
                            <w:r w:rsidRPr="00FC03CE">
                              <w:rPr>
                                <w:rFonts w:ascii="Linkpen 1a Join" w:hAnsi="Linkpen 1a Join" w:cs="Arial"/>
                                <w:sz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Linkpen 1a Join" w:hAnsi="Linkpen 1a Join" w:cs="Arial"/>
                                <w:sz w:val="16"/>
                                <w:u w:val="single"/>
                              </w:rPr>
                              <w:t xml:space="preserve"> 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Children </w:t>
                            </w:r>
                            <w:r>
                              <w:rPr>
                                <w:rFonts w:ascii="Linkpen 1a Join" w:hAnsi="Linkpen 1a Join" w:cs="Arial"/>
                                <w:sz w:val="16"/>
                              </w:rPr>
                              <w:t>qualify for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 </w:t>
                            </w:r>
                            <w:r w:rsidRPr="00083CA0">
                              <w:rPr>
                                <w:rFonts w:ascii="Linkpen 1a Join" w:hAnsi="Linkpen 1a Join" w:cs="Arial"/>
                                <w:b/>
                                <w:sz w:val="16"/>
                                <w:u w:val="single"/>
                              </w:rPr>
                              <w:t>pupil premium</w:t>
                            </w:r>
                            <w:r>
                              <w:rPr>
                                <w:rFonts w:ascii="Linkpen 1a Join" w:hAnsi="Linkpen 1a Join" w:cs="Arial"/>
                                <w:sz w:val="16"/>
                              </w:rPr>
                              <w:t>,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their </w:t>
                            </w:r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costs are </w:t>
                            </w:r>
                            <w:proofErr w:type="spellStart"/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>substidised</w:t>
                            </w:r>
                            <w:proofErr w:type="spellEnd"/>
                            <w:r w:rsidRPr="00083CA0">
                              <w:rPr>
                                <w:rFonts w:ascii="Linkpen 1a Join" w:hAnsi="Linkpen 1a Join" w:cs="Arial"/>
                                <w:sz w:val="16"/>
                              </w:rPr>
                              <w:t xml:space="preserve"> and are only required to pay for transport of £11.</w:t>
                            </w:r>
                            <w:bookmarkStart w:id="0" w:name="_GoBack"/>
                            <w:bookmarkEnd w:id="0"/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All KS1 children are entitled to a free packed lunch, which will be provided for them. Your child will not require any other food. However, they need to bring with them a </w:t>
                            </w:r>
                            <w:r w:rsidRPr="00083CA0">
                              <w:rPr>
                                <w:rFonts w:ascii="Linkpen 1a Join" w:eastAsia="Calibri" w:hAnsi="Linkpen 1a Join" w:cs="Arial"/>
                                <w:b/>
                                <w:sz w:val="16"/>
                                <w:u w:val="single"/>
                              </w:rPr>
                              <w:t>water bottle and back-pack</w:t>
                            </w:r>
                            <w:r w:rsidRPr="00083CA0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(not a book bag) to carry their lunch and water around with them for the day.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</w:t>
                            </w: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Each class will require 3</w:t>
                            </w:r>
                            <w: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/4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volunteers. If you have any questions or are able to volunteer, please speak to your class teacher or message over Class Dojo.</w:t>
                            </w: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Thank you for your support</w:t>
                            </w: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proofErr w:type="spellStart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Mrs</w:t>
                            </w:r>
                            <w:proofErr w:type="spellEnd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V Stafford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ab/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ab/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ab/>
                            </w:r>
                            <w:proofErr w:type="spellStart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Mrs</w:t>
                            </w:r>
                            <w:proofErr w:type="spellEnd"/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 xml:space="preserve"> J Chalmers</w:t>
                            </w:r>
                          </w:p>
                          <w:p w:rsidR="00083CA0" w:rsidRPr="00FC03CE" w:rsidRDefault="00083CA0" w:rsidP="00083CA0">
                            <w:pPr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</w:pP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>Year 1 Class Teacher</w:t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ab/>
                            </w:r>
                            <w:r w:rsidRPr="00FC03CE">
                              <w:rPr>
                                <w:rFonts w:ascii="Linkpen 1a Join" w:eastAsia="Calibri" w:hAnsi="Linkpen 1a Join" w:cs="Arial"/>
                                <w:sz w:val="16"/>
                              </w:rPr>
                              <w:tab/>
                              <w:t>Year 1 Class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75pt;margin-top:0;width:389.2pt;height:7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">
                <v:textbox>
                  <w:txbxContent>
                    <w:p w:rsidR="00083CA0" w:rsidRPr="00FC03C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hAnsi="Linkpen 1a Join" w:cs="Arial"/>
                          <w:sz w:val="16"/>
                        </w:rPr>
                        <w:t>Friday 24</w:t>
                      </w:r>
                      <w:r w:rsidRPr="00FC03CE">
                        <w:rPr>
                          <w:rFonts w:ascii="Linkpen 1a Join" w:hAnsi="Linkpen 1a Join" w:cs="Arial"/>
                          <w:sz w:val="16"/>
                          <w:vertAlign w:val="superscript"/>
                        </w:rPr>
                        <w:t>th</w:t>
                      </w:r>
                      <w:r w:rsidRPr="00FC03CE">
                        <w:rPr>
                          <w:rFonts w:ascii="Linkpen 1a Join" w:hAnsi="Linkpen 1a Join" w:cs="Arial"/>
                          <w:sz w:val="16"/>
                        </w:rPr>
                        <w:t xml:space="preserve"> September 2021</w:t>
                      </w:r>
                    </w:p>
                    <w:p w:rsidR="00083CA0" w:rsidRPr="00FC03C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6"/>
                        </w:rPr>
                      </w:pPr>
                    </w:p>
                    <w:p w:rsidR="00083CA0" w:rsidRPr="00FC03C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hAnsi="Linkpen 1a Join" w:cs="Arial"/>
                          <w:sz w:val="16"/>
                        </w:rPr>
                        <w:t>Dear Parent(s)/Guardian(s)</w:t>
                      </w:r>
                    </w:p>
                    <w:p w:rsidR="00083CA0" w:rsidRPr="00FC03CE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6"/>
                        </w:rPr>
                      </w:pPr>
                    </w:p>
                    <w:p w:rsidR="00083CA0" w:rsidRPr="00FC03CE" w:rsidRDefault="00083CA0" w:rsidP="00083CA0">
                      <w:pPr>
                        <w:jc w:val="center"/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</w:pPr>
                      <w:proofErr w:type="spellStart"/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>Crich</w:t>
                      </w:r>
                      <w:proofErr w:type="spellEnd"/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 xml:space="preserve"> Tramway Village Trip</w:t>
                      </w: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As we part of our topic ‘The World and My Place </w:t>
                      </w:r>
                      <w:proofErr w:type="gramStart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Within</w:t>
                      </w:r>
                      <w:proofErr w:type="gramEnd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It’, the children have been learning all ab</w:t>
                      </w:r>
                      <w:r>
                        <w:rPr>
                          <w:rFonts w:ascii="Linkpen 1a Join" w:eastAsia="Calibri" w:hAnsi="Linkpen 1a Join" w:cs="Arial"/>
                          <w:sz w:val="16"/>
                        </w:rPr>
                        <w:t>out Nottingham landmarks and it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s trans</w:t>
                      </w:r>
                      <w:r>
                        <w:rPr>
                          <w:rFonts w:ascii="Linkpen 1a Join" w:eastAsia="Calibri" w:hAnsi="Linkpen 1a Join" w:cs="Arial"/>
                          <w:sz w:val="16"/>
                        </w:rPr>
                        <w:t>port system. Therefore to get a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real-life experience of how transport has changed over time, we have arranged to visit </w:t>
                      </w:r>
                      <w:proofErr w:type="spellStart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Crich</w:t>
                      </w:r>
                      <w:proofErr w:type="spellEnd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Tramway Village. There the children will get to ride the traditional trams, have a guided session on the history of transport, </w:t>
                      </w:r>
                      <w:proofErr w:type="gramStart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explore</w:t>
                      </w:r>
                      <w:proofErr w:type="gramEnd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the museum and woodland and more.  </w:t>
                      </w: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The trip will take place on 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>Thursday 14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  <w:vertAlign w:val="superscript"/>
                        </w:rPr>
                        <w:t>th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>October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 xml:space="preserve"> 2021.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Children will need to arrive at school at 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>8am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</w:rPr>
                        <w:t>.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We aim to arrive back at school by 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>3.30pm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. Due to the majority of this trip taking place outdoors, children are asked to wear </w:t>
                      </w:r>
                      <w:r w:rsidRPr="00FC03CE">
                        <w:rPr>
                          <w:rFonts w:ascii="Linkpen 1a Join" w:eastAsia="Calibri" w:hAnsi="Linkpen 1a Join" w:cs="Arial"/>
                          <w:b/>
                          <w:sz w:val="16"/>
                        </w:rPr>
                        <w:t xml:space="preserve">non-school uniform. 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Please can children dress in weather suitable clothing depending on the recent rainfall, temperature and weather reports (waterproof trousers/waterproof jacket or sunhat/sunglasses/sun cream).</w:t>
                      </w:r>
                    </w:p>
                    <w:p w:rsidR="00083CA0" w:rsidRPr="00083CA0" w:rsidRDefault="00083CA0" w:rsidP="00083CA0">
                      <w:pPr>
                        <w:jc w:val="both"/>
                        <w:rPr>
                          <w:rFonts w:ascii="Linkpen 1a Join" w:hAnsi="Linkpen 1a Join" w:cs="Arial"/>
                          <w:sz w:val="16"/>
                          <w:u w:val="single"/>
                        </w:rPr>
                      </w:pPr>
                      <w:r w:rsidRPr="00FC03CE">
                        <w:rPr>
                          <w:rFonts w:ascii="Linkpen 1a Join" w:hAnsi="Linkpen 1a Join" w:cs="Arial"/>
                          <w:sz w:val="16"/>
                        </w:rPr>
                        <w:t xml:space="preserve">The total cost of the visit including transport 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is 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</w:rPr>
                        <w:t>£1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</w:rPr>
                        <w:t>8.4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</w:rPr>
                        <w:t>0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.  We are asking for voluntary contributions which are due by 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</w:rPr>
                        <w:t>Thursday 7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  <w:vertAlign w:val="superscript"/>
                        </w:rPr>
                        <w:t>th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</w:rPr>
                        <w:t xml:space="preserve"> October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>.</w:t>
                      </w:r>
                      <w:r w:rsidRPr="00FC03CE">
                        <w:rPr>
                          <w:rFonts w:ascii="Linkpen 1a Join" w:hAnsi="Linkpen 1a Join" w:cs="Arial"/>
                          <w:sz w:val="16"/>
                        </w:rPr>
                        <w:t xml:space="preserve"> </w:t>
                      </w:r>
                      <w:r w:rsidRPr="00FC03CE">
                        <w:rPr>
                          <w:rFonts w:ascii="Linkpen 1a Join" w:hAnsi="Linkpen 1a Join" w:cs="Arial"/>
                          <w:sz w:val="16"/>
                          <w:highlight w:val="yellow"/>
                        </w:rPr>
                        <w:t xml:space="preserve">Please pay and complete the permission slip through </w:t>
                      </w:r>
                      <w:proofErr w:type="spellStart"/>
                      <w:r w:rsidRPr="00FC03CE">
                        <w:rPr>
                          <w:rFonts w:ascii="Linkpen 1a Join" w:hAnsi="Linkpen 1a Join" w:cs="Arial"/>
                          <w:sz w:val="16"/>
                          <w:highlight w:val="yellow"/>
                        </w:rPr>
                        <w:t>ParentPay</w:t>
                      </w:r>
                      <w:proofErr w:type="spellEnd"/>
                      <w:r w:rsidRPr="00FC03CE">
                        <w:rPr>
                          <w:rFonts w:ascii="Linkpen 1a Join" w:hAnsi="Linkpen 1a Join" w:cs="Arial"/>
                          <w:sz w:val="16"/>
                          <w:highlight w:val="yellow"/>
                        </w:rPr>
                        <w:t>.</w:t>
                      </w:r>
                      <w:r w:rsidRPr="00FC03CE">
                        <w:rPr>
                          <w:rFonts w:ascii="Linkpen 1a Join" w:hAnsi="Linkpen 1a Join" w:cs="Arial"/>
                          <w:sz w:val="16"/>
                        </w:rPr>
                        <w:t xml:space="preserve"> If insufficient contributions are received, sadly we will have to cancel the visit. On the day of the visit please </w:t>
                      </w:r>
                      <w:r w:rsidRPr="00FC03CE">
                        <w:rPr>
                          <w:rFonts w:ascii="Linkpen 1a Join" w:hAnsi="Linkpen 1a Join" w:cs="Arial"/>
                          <w:i/>
                          <w:sz w:val="16"/>
                          <w:u w:val="single"/>
                        </w:rPr>
                        <w:t>do not send any spending money</w:t>
                      </w:r>
                      <w:r w:rsidRPr="00FC03CE">
                        <w:rPr>
                          <w:rFonts w:ascii="Linkpen 1a Join" w:hAnsi="Linkpen 1a Join" w:cs="Arial"/>
                          <w:sz w:val="16"/>
                          <w:u w:val="single"/>
                        </w:rPr>
                        <w:t>.</w:t>
                      </w:r>
                      <w:r>
                        <w:rPr>
                          <w:rFonts w:ascii="Linkpen 1a Join" w:hAnsi="Linkpen 1a Join" w:cs="Arial"/>
                          <w:sz w:val="16"/>
                          <w:u w:val="single"/>
                        </w:rPr>
                        <w:t xml:space="preserve"> 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Children </w:t>
                      </w:r>
                      <w:r>
                        <w:rPr>
                          <w:rFonts w:ascii="Linkpen 1a Join" w:hAnsi="Linkpen 1a Join" w:cs="Arial"/>
                          <w:sz w:val="16"/>
                        </w:rPr>
                        <w:t>qualify for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 </w:t>
                      </w:r>
                      <w:r w:rsidRPr="00083CA0">
                        <w:rPr>
                          <w:rFonts w:ascii="Linkpen 1a Join" w:hAnsi="Linkpen 1a Join" w:cs="Arial"/>
                          <w:b/>
                          <w:sz w:val="16"/>
                          <w:u w:val="single"/>
                        </w:rPr>
                        <w:t>pupil premium</w:t>
                      </w:r>
                      <w:r>
                        <w:rPr>
                          <w:rFonts w:ascii="Linkpen 1a Join" w:hAnsi="Linkpen 1a Join" w:cs="Arial"/>
                          <w:sz w:val="16"/>
                        </w:rPr>
                        <w:t>,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Linkpen 1a Join" w:hAnsi="Linkpen 1a Join" w:cs="Arial"/>
                          <w:sz w:val="16"/>
                        </w:rPr>
                        <w:t xml:space="preserve">their </w:t>
                      </w:r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costs are </w:t>
                      </w:r>
                      <w:proofErr w:type="spellStart"/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>substidised</w:t>
                      </w:r>
                      <w:proofErr w:type="spellEnd"/>
                      <w:r w:rsidRPr="00083CA0">
                        <w:rPr>
                          <w:rFonts w:ascii="Linkpen 1a Join" w:hAnsi="Linkpen 1a Join" w:cs="Arial"/>
                          <w:sz w:val="16"/>
                        </w:rPr>
                        <w:t xml:space="preserve"> and are only required to pay for transport of £11.</w:t>
                      </w:r>
                      <w:bookmarkStart w:id="1" w:name="_GoBack"/>
                      <w:bookmarkEnd w:id="1"/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All KS1 children are entitled to a free packed lunch, which will be provided for them. Your child will not require any other food. However, they need to bring with them a </w:t>
                      </w:r>
                      <w:r w:rsidRPr="00083CA0">
                        <w:rPr>
                          <w:rFonts w:ascii="Linkpen 1a Join" w:eastAsia="Calibri" w:hAnsi="Linkpen 1a Join" w:cs="Arial"/>
                          <w:b/>
                          <w:sz w:val="16"/>
                          <w:u w:val="single"/>
                        </w:rPr>
                        <w:t>water bottle and back-pack</w:t>
                      </w:r>
                      <w:r w:rsidRPr="00083CA0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(not a book bag) to carry their lunch and water around with them for the day.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</w:t>
                      </w: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Each class will require 3</w:t>
                      </w:r>
                      <w:r>
                        <w:rPr>
                          <w:rFonts w:ascii="Linkpen 1a Join" w:eastAsia="Calibri" w:hAnsi="Linkpen 1a Join" w:cs="Arial"/>
                          <w:sz w:val="16"/>
                        </w:rPr>
                        <w:t>/4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volunteers. If you have any questions or are able to volunteer, please speak to your class teacher or message over Class Dojo.</w:t>
                      </w: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Thank you for your support</w:t>
                      </w: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proofErr w:type="spellStart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Mrs</w:t>
                      </w:r>
                      <w:proofErr w:type="spellEnd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V Stafford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ab/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ab/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ab/>
                      </w:r>
                      <w:proofErr w:type="spellStart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Mrs</w:t>
                      </w:r>
                      <w:proofErr w:type="spellEnd"/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 xml:space="preserve"> J Chalmers</w:t>
                      </w:r>
                    </w:p>
                    <w:p w:rsidR="00083CA0" w:rsidRPr="00FC03CE" w:rsidRDefault="00083CA0" w:rsidP="00083CA0">
                      <w:pPr>
                        <w:rPr>
                          <w:rFonts w:ascii="Linkpen 1a Join" w:eastAsia="Calibri" w:hAnsi="Linkpen 1a Join" w:cs="Arial"/>
                          <w:sz w:val="16"/>
                        </w:rPr>
                      </w:pP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>Year 1 Class Teacher</w:t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ab/>
                      </w:r>
                      <w:r w:rsidRPr="00FC03CE">
                        <w:rPr>
                          <w:rFonts w:ascii="Linkpen 1a Join" w:eastAsia="Calibri" w:hAnsi="Linkpen 1a Join" w:cs="Arial"/>
                          <w:sz w:val="16"/>
                        </w:rPr>
                        <w:tab/>
                        <w:t>Year 1 Class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0FAC" w:rsidRDefault="00370FAC" w:rsidP="00825C1C"/>
    <w:p w:rsidR="00370FAC" w:rsidRDefault="00370FAC" w:rsidP="00825C1C"/>
    <w:p w:rsidR="00370FAC" w:rsidRDefault="00370FAC" w:rsidP="00825C1C"/>
    <w:p w:rsidR="00370FAC" w:rsidRDefault="00370FAC" w:rsidP="00825C1C"/>
    <w:p w:rsidR="00370FAC" w:rsidRDefault="00370FAC" w:rsidP="00825C1C"/>
    <w:p w:rsidR="00370FAC" w:rsidRDefault="00370FAC" w:rsidP="00825C1C"/>
    <w:sectPr w:rsidR="00370FAC" w:rsidSect="00370F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44" w:right="340" w:bottom="284" w:left="3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442" w:rsidRDefault="00420442" w:rsidP="00825C1C">
      <w:r>
        <w:separator/>
      </w:r>
    </w:p>
  </w:endnote>
  <w:endnote w:type="continuationSeparator" w:id="0">
    <w:p w:rsidR="00420442" w:rsidRDefault="00420442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nkpen 1a Join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9F2" w:rsidRDefault="00FE1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49E" w:rsidRDefault="006F0970">
    <w:pPr>
      <w:pStyle w:val="Footer"/>
    </w:pPr>
    <w:r>
      <w:rPr>
        <w:noProof/>
      </w:rPr>
      <w:t xml:space="preserve">             </w:t>
    </w:r>
    <w:r w:rsidR="00A947A5">
      <w:rPr>
        <w:noProof/>
      </w:rPr>
      <w:t xml:space="preserve">        </w:t>
    </w:r>
    <w:r>
      <w:rPr>
        <w:noProof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FAC" w:rsidRPr="00370FAC" w:rsidRDefault="00370FAC" w:rsidP="00370FAC">
    <w:pPr>
      <w:pStyle w:val="Footer"/>
      <w:tabs>
        <w:tab w:val="clear" w:pos="9360"/>
        <w:tab w:val="left" w:pos="8790"/>
        <w:tab w:val="left" w:pos="8985"/>
        <w:tab w:val="left" w:pos="9870"/>
      </w:tabs>
    </w:pPr>
    <w:r>
      <w:rPr>
        <w:noProof/>
        <w:lang w:val="en-GB" w:eastAsia="en-GB"/>
      </w:rPr>
      <w:drawing>
        <wp:inline distT="0" distB="0" distL="0" distR="0" wp14:anchorId="6939E76A" wp14:editId="6D6FBC53">
          <wp:extent cx="609600" cy="60960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7298AECA" wp14:editId="66767849">
          <wp:extent cx="914400" cy="658495"/>
          <wp:effectExtent l="0" t="0" r="0" b="8255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69F180ED" wp14:editId="70EC0053">
          <wp:extent cx="942346" cy="49530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131" cy="4962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11CCF">
      <w:rPr>
        <w:noProof/>
        <w:lang w:val="en-GB" w:eastAsia="en-GB"/>
      </w:rPr>
      <w:drawing>
        <wp:inline distT="0" distB="0" distL="0" distR="0" wp14:anchorId="28D57680" wp14:editId="202FDA34">
          <wp:extent cx="695325" cy="695325"/>
          <wp:effectExtent l="0" t="0" r="9525" b="9525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66D2BE3A" wp14:editId="3DD89FE5">
          <wp:extent cx="731520" cy="731520"/>
          <wp:effectExtent l="0" t="0" r="0" b="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</w:t>
    </w:r>
    <w:r>
      <w:rPr>
        <w:noProof/>
        <w:lang w:val="en-GB" w:eastAsia="en-GB"/>
      </w:rPr>
      <w:drawing>
        <wp:inline distT="0" distB="0" distL="0" distR="0" wp14:anchorId="71626751">
          <wp:extent cx="1542415" cy="615950"/>
          <wp:effectExtent l="0" t="0" r="635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tab/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442" w:rsidRDefault="00420442" w:rsidP="00825C1C">
      <w:r>
        <w:separator/>
      </w:r>
    </w:p>
  </w:footnote>
  <w:footnote w:type="continuationSeparator" w:id="0">
    <w:p w:rsidR="00420442" w:rsidRDefault="00420442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9F2" w:rsidRDefault="00FE19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50" w:rsidRDefault="009E180C" w:rsidP="00475516">
    <w:pPr>
      <w:pStyle w:val="Header"/>
      <w:tabs>
        <w:tab w:val="left" w:pos="180"/>
        <w:tab w:val="right" w:pos="10080"/>
      </w:tabs>
      <w:ind w:right="-3586"/>
      <w:jc w:val="both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43B8D55" wp14:editId="5F49F54D">
              <wp:simplePos x="0" y="0"/>
              <wp:positionH relativeFrom="margin">
                <wp:posOffset>5260975</wp:posOffset>
              </wp:positionH>
              <wp:positionV relativeFrom="margin">
                <wp:posOffset>-1473200</wp:posOffset>
              </wp:positionV>
              <wp:extent cx="1857375" cy="11982450"/>
              <wp:effectExtent l="0" t="0" r="9525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7375" cy="11982450"/>
                        <a:chOff x="-78220" y="53340"/>
                        <a:chExt cx="2287366" cy="9616586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462835" y="53341"/>
                          <a:ext cx="746311" cy="3626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-15000"/>
                                  </a14:imgEffect>
                                  <a14:imgEffect>
                                    <a14:colorTemperature colorTemp="1500"/>
                                  </a14:imgEffect>
                                  <a14:imgEffect>
                                    <a14:saturation sat="66000"/>
                                  </a14:imgEffect>
                                  <a14:imgEffect>
                                    <a14:brightnessContrast bright="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78220" y="53340"/>
                          <a:ext cx="2271740" cy="9616586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019DE6A" id="Group 1" o:spid="_x0000_s1026" style="position:absolute;margin-left:414.25pt;margin-top:-116pt;width:146.25pt;height:943.5pt;z-index:-251657216;mso-position-horizontal-relative:margin;mso-position-vertical-relative:margin;mso-width-relative:margin;mso-height-relative:margin" coordorigin="-782,533" coordsize="22873,9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">
              <v:rect id="Rectangle 3" o:spid="_x0000_s1027" style="position:absolute;left:14628;top:533;width:7463;height: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86a795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style="position:absolute;left:-782;top:533;width:22717;height:96166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" path="m,l897598,r362401,362401l1259999,9576000,,9576000,,xe">
                <v:imagedata r:id="rId3" o:title="" recolortarget="#77811f [1446]"/>
                <v:formulas/>
                <v:path o:extrusionok="t" o:connecttype="custom" o:connectlocs="0,0;1618342,0;2271740,363937;2271740,9616586;0,9616586" o:connectangles="0,0,0,0,0"/>
              </v:shape>
              <w10:wrap anchorx="margin" anchory="margin"/>
            </v:group>
          </w:pict>
        </mc:Fallback>
      </mc:AlternateContent>
    </w:r>
    <w:r w:rsidR="0076249E">
      <w:t xml:space="preserve">                                 </w:t>
    </w:r>
    <w:r w:rsidR="00C527C6">
      <w:rPr>
        <w:noProof/>
      </w:rPr>
      <w:t xml:space="preserve">                                           </w:t>
    </w:r>
    <w:r w:rsidR="00475516">
      <w:rPr>
        <w:noProof/>
      </w:rPr>
      <w:t xml:space="preserve">           </w:t>
    </w:r>
    <w:r w:rsidR="00C527C6">
      <w:rPr>
        <w:noProof/>
      </w:rPr>
      <w:t xml:space="preserve"> </w:t>
    </w:r>
    <w:r w:rsidR="0076249E">
      <w:t xml:space="preserve">              </w:t>
    </w:r>
    <w:r w:rsidR="00C527C6">
      <w:t xml:space="preserve">   </w:t>
    </w:r>
    <w:r w:rsidR="00F0637B">
      <w:t xml:space="preserve">                     </w:t>
    </w:r>
    <w:r w:rsidR="00C527C6">
      <w:t xml:space="preserve">       </w:t>
    </w:r>
    <w:r w:rsidR="0076249E">
      <w:t xml:space="preserve">        </w:t>
    </w:r>
    <w:r w:rsidR="00A947A5">
      <w:t xml:space="preserve">        </w:t>
    </w:r>
    <w:r w:rsidR="0076249E">
      <w:t xml:space="preserve">       </w:t>
    </w:r>
    <w:r w:rsidR="0076249E">
      <w:rPr>
        <w:noProof/>
        <w:lang w:val="en-GB" w:eastAsia="en-GB"/>
      </w:rPr>
      <w:drawing>
        <wp:inline distT="0" distB="0" distL="0" distR="0" wp14:anchorId="6F929132">
          <wp:extent cx="1276350" cy="1490029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4900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6249E"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FAC" w:rsidRDefault="00370FAC" w:rsidP="00370FAC">
    <w:pPr>
      <w:pStyle w:val="Header"/>
      <w:tabs>
        <w:tab w:val="left" w:pos="180"/>
        <w:tab w:val="right" w:pos="10080"/>
      </w:tabs>
      <w:ind w:right="-3586"/>
      <w:jc w:val="both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2C9B941" wp14:editId="2FD4A544">
              <wp:simplePos x="0" y="0"/>
              <wp:positionH relativeFrom="page">
                <wp:posOffset>5372100</wp:posOffset>
              </wp:positionH>
              <wp:positionV relativeFrom="margin">
                <wp:posOffset>-1644650</wp:posOffset>
              </wp:positionV>
              <wp:extent cx="1879600" cy="11982450"/>
              <wp:effectExtent l="0" t="0" r="6350" b="0"/>
              <wp:wrapNone/>
              <wp:docPr id="27" name="Group 2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9600" cy="11982450"/>
                        <a:chOff x="-78220" y="53340"/>
                        <a:chExt cx="2287366" cy="9616586"/>
                      </a:xfrm>
                    </wpg:grpSpPr>
                    <wps:wsp>
                      <wps:cNvPr id="28" name="Rectangle 28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462835" y="53341"/>
                          <a:ext cx="746311" cy="3626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9" name="Picture 29">
                          <a:extLst>
                            <a:ext uri="{C183D7F6-B498-43B3-948B-1728B52AA6E4}">
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78220" y="53340"/>
                          <a:ext cx="2271740" cy="9616586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  <a:noFill/>
                      </pic:spPr>
                    </pic:pic>
                    <wps:wsp>
                      <wps:cNvPr id="30" name="Rectangle 3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58855" y="1314657"/>
                          <a:ext cx="2200995" cy="49107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ParkdaleRoad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Carlton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Nottingham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  <w:t>NG4 1BX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01993F" wp14:editId="7E60F527">
                                  <wp:extent cx="685800" cy="566504"/>
                                  <wp:effectExtent l="0" t="0" r="0" b="508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361" cy="578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0115 911 0066</w:t>
                            </w: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8A9CF41" wp14:editId="5580D4A4">
                                  <wp:extent cx="504825" cy="48577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420442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hyperlink r:id="rId4" w:history="1">
                              <w:r w:rsidR="00370FAC" w:rsidRPr="006F097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www.parkdale.notts.sch.uk</w:t>
                              </w:r>
                            </w:hyperlink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</w:pPr>
                          </w:p>
                          <w:p w:rsidR="00370FAC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A6A8439" wp14:editId="735F6714">
                                  <wp:extent cx="572541" cy="381000"/>
                                  <wp:effectExtent l="0" t="0" r="0" b="0"/>
                                  <wp:docPr id="34" name="Picture 34" descr="Blue Envelope With Email Symbol Stock Image - Image of business, paper:  26171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lue Envelope With Email Symbol Stock Image - Image of business, paper:  261719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34" cy="402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t xml:space="preserve"> </w:t>
                            </w:r>
                            <w:hyperlink r:id="rId6" w:history="1">
                              <w:r w:rsidRPr="006F0970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office@parkdale.notts.sch.uk</w:t>
                              </w:r>
                            </w:hyperlink>
                          </w:p>
                          <w:p w:rsidR="00370FAC" w:rsidRPr="009B5DD8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20"/>
                              </w:rPr>
                            </w:pPr>
                          </w:p>
                          <w:p w:rsidR="00370FAC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</w:pP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9B5DD8">
                              <w:rPr>
                                <w:rFonts w:ascii="Century Gothic" w:hAnsi="Century Gothic"/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E026B72" wp14:editId="2DE0AD96">
                                  <wp:extent cx="438150" cy="438150"/>
                                  <wp:effectExtent l="0" t="0" r="0" b="0"/>
                                  <wp:docPr id="35" name="Picture 35" descr="C:\Users\st2234pethil\AppData\Local\Microsoft\Windows\INetCache\Content.MSO\F74060B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2234pethil\AppData\Local\Microsoft\Windows\INetCache\Content.MSO\F74060B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@parkdalecarlton</w:t>
                            </w: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370FAC" w:rsidRPr="006F0970" w:rsidRDefault="00370FAC" w:rsidP="00370FAC">
                            <w:pPr>
                              <w:pStyle w:val="Footer"/>
                              <w:tabs>
                                <w:tab w:val="left" w:pos="510"/>
                              </w:tabs>
                              <w:jc w:val="right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1F701DAC" wp14:editId="2B2F2295">
                                  <wp:extent cx="438150" cy="307359"/>
                                  <wp:effectExtent l="0" t="0" r="0" b="0"/>
                                  <wp:docPr id="36" name="Picture 36" descr="C:\Users\st2234pethil\AppData\Local\Microsoft\Windows\INetCache\Content.MSO\DA48DEC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2234pethil\AppData\Local\Microsoft\Windows\INetCache\Content.MSO\DA48DEC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324" cy="31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Parkdale Primary Community</w:t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4A4E7277" wp14:editId="3E8A0BE2">
                                  <wp:extent cx="409575" cy="409575"/>
                                  <wp:effectExtent l="0" t="0" r="9525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FAC" w:rsidRPr="006F0970" w:rsidRDefault="00370FAC" w:rsidP="00370FA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F0970">
                              <w:rPr>
                                <w:sz w:val="18"/>
                                <w:szCs w:val="18"/>
                              </w:rPr>
                              <w:t>www.transformtrust.co.uk</w:t>
                            </w:r>
                          </w:p>
                        </w:txbxContent>
                      </wps:txbx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9B941" id="Group 27" o:spid="_x0000_s1026" style="position:absolute;left:0;text-align:left;margin-left:423pt;margin-top:-129.5pt;width:148pt;height:943.5pt;z-index:-251655168;mso-position-horizontal-relative:page;mso-position-vertical-relative:margin;mso-width-relative:margin;mso-height-relative:margin" coordorigin="-782,533" coordsize="22873,9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">
              <v:rect id="Rectangle 28" o:spid="_x0000_s1027" style="position:absolute;left:14628;top:533;width:7463;height: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" fillcolor="#86a795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8" type="#_x0000_t75" style="position:absolute;left:-782;top:533;width:22717;height:96166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" path="m,l897598,r362401,362401l1259999,9576000,,9576000,,xe">
                <v:imagedata r:id="rId10" o:title="" recolortarget="#77811f [1446]"/>
                <v:formulas/>
                <v:path arrowok="t" o:extrusionok="t" o:connecttype="custom" o:connectlocs="0,0;1618342,0;2271740,363937;2271740,9616586;0,9616586" o:connectangles="0,0,0,0,0"/>
              </v:shape>
              <v:rect id="Rectangle 30" o:spid="_x0000_s1029" style="position:absolute;left:-588;top:13146;width:22009;height:49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" fillcolor="#f2f2f2 [3052]" stroked="f" strokeweight="1pt">
                <v:textbox>
                  <w:txbxContent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ParkdaleRoad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Carlton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Nottingham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  <w:t>NG4 1BX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lang w:val="en-GB" w:eastAsia="en-GB"/>
                        </w:rPr>
                        <w:drawing>
                          <wp:inline distT="0" distB="0" distL="0" distR="0" wp14:anchorId="5E01993F" wp14:editId="7E60F527">
                            <wp:extent cx="685800" cy="566504"/>
                            <wp:effectExtent l="0" t="0" r="0" b="508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361" cy="578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0115 911 0066</w:t>
                      </w: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lang w:val="en-GB" w:eastAsia="en-GB"/>
                        </w:rPr>
                        <w:drawing>
                          <wp:inline distT="0" distB="0" distL="0" distR="0" wp14:anchorId="68A9CF41" wp14:editId="5580D4A4">
                            <wp:extent cx="504825" cy="485775"/>
                            <wp:effectExtent l="0" t="0" r="952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965D80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hyperlink r:id="rId13" w:history="1">
                        <w:r w:rsidR="00370FAC" w:rsidRPr="006F0970">
                          <w:rPr>
                            <w:rStyle w:val="Hyperlink"/>
                            <w:rFonts w:ascii="Century Gothic" w:hAnsi="Century Gothic"/>
                            <w:noProof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www.parkdale.notts.sch.uk</w:t>
                        </w:r>
                      </w:hyperlink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20"/>
                        </w:rPr>
                      </w:pPr>
                    </w:p>
                    <w:p w:rsidR="00370FAC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</w:rPr>
                        <w:t xml:space="preserve"> </w:t>
                      </w: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4A6A8439" wp14:editId="735F6714">
                            <wp:extent cx="572541" cy="381000"/>
                            <wp:effectExtent l="0" t="0" r="0" b="0"/>
                            <wp:docPr id="34" name="Picture 34" descr="Blue Envelope With Email Symbol Stock Image - Image of business, paper:  26171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lue Envelope With Email Symbol Stock Image - Image of business, paper:  261719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34" cy="402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</w:rPr>
                        <w:t xml:space="preserve"> </w:t>
                      </w:r>
                      <w:hyperlink r:id="rId15" w:history="1">
                        <w:r w:rsidRPr="006F0970">
                          <w:rPr>
                            <w:rStyle w:val="Hyperlink"/>
                            <w:rFonts w:ascii="Century Gothic" w:hAnsi="Century Gothic"/>
                            <w:noProof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office@parkdale.notts.sch.uk</w:t>
                        </w:r>
                      </w:hyperlink>
                    </w:p>
                    <w:p w:rsidR="00370FAC" w:rsidRPr="009B5DD8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20"/>
                        </w:rPr>
                      </w:pPr>
                    </w:p>
                    <w:p w:rsidR="00370FAC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20"/>
                        </w:rPr>
                      </w:pP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</w:rPr>
                        <w:t xml:space="preserve">  </w:t>
                      </w:r>
                      <w:r w:rsidRPr="009B5DD8">
                        <w:rPr>
                          <w:rFonts w:ascii="Century Gothic" w:hAnsi="Century Gothic"/>
                          <w:noProof/>
                          <w:sz w:val="20"/>
                          <w:lang w:val="en-GB" w:eastAsia="en-GB"/>
                        </w:rPr>
                        <w:drawing>
                          <wp:inline distT="0" distB="0" distL="0" distR="0" wp14:anchorId="2E026B72" wp14:editId="2DE0AD96">
                            <wp:extent cx="438150" cy="438150"/>
                            <wp:effectExtent l="0" t="0" r="0" b="0"/>
                            <wp:docPr id="35" name="Picture 35" descr="C:\Users\st2234pethil\AppData\Local\Microsoft\Windows\INetCache\Content.MSO\F74060B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2234pethil\AppData\Local\Microsoft\Windows\INetCache\Content.MSO\F74060B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@parkdalecarlton</w:t>
                      </w: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370FAC" w:rsidRPr="006F0970" w:rsidRDefault="00370FAC" w:rsidP="00370FAC">
                      <w:pPr>
                        <w:pStyle w:val="Footer"/>
                        <w:tabs>
                          <w:tab w:val="left" w:pos="510"/>
                        </w:tabs>
                        <w:jc w:val="right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1F701DAC" wp14:editId="2B2F2295">
                            <wp:extent cx="438150" cy="307359"/>
                            <wp:effectExtent l="0" t="0" r="0" b="0"/>
                            <wp:docPr id="36" name="Picture 36" descr="C:\Users\st2234pethil\AppData\Local\Microsoft\Windows\INetCache\Content.MSO\DA48DEC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2234pethil\AppData\Local\Microsoft\Windows\INetCache\Content.MSO\DA48DEC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324" cy="31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F0970">
                        <w:rPr>
                          <w:rFonts w:ascii="Century Gothic" w:hAnsi="Century Gothic"/>
                          <w:sz w:val="18"/>
                          <w:szCs w:val="18"/>
                        </w:rPr>
                        <w:t>Parkdale Primary Community</w:t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:rsidR="00370FAC" w:rsidRPr="006F0970" w:rsidRDefault="00370FAC" w:rsidP="00370FA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6F0970">
                        <w:rPr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4A4E7277" wp14:editId="3E8A0BE2">
                            <wp:extent cx="409575" cy="409575"/>
                            <wp:effectExtent l="0" t="0" r="9525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FAC" w:rsidRPr="006F0970" w:rsidRDefault="00370FAC" w:rsidP="00370FA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6F0970">
                        <w:rPr>
                          <w:sz w:val="18"/>
                          <w:szCs w:val="18"/>
                        </w:rPr>
                        <w:t>www.transformtrust.co.uk</w:t>
                      </w:r>
                    </w:p>
                  </w:txbxContent>
                </v:textbox>
              </v:rect>
              <w10:wrap anchorx="page" anchory="margin"/>
            </v:group>
          </w:pict>
        </mc:Fallback>
      </mc:AlternateContent>
    </w:r>
    <w:r>
      <w:t xml:space="preserve">                                 </w:t>
    </w:r>
    <w:r>
      <w:rPr>
        <w:noProof/>
      </w:rPr>
      <w:t xml:space="preserve">                                                       </w:t>
    </w:r>
    <w:r>
      <w:t xml:space="preserve">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BD4F374" wp14:editId="038C6324">
          <wp:extent cx="1325031" cy="1546860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BEBA8EAE-BF5A-486C-A8C5-ECC9F3942E4B}">
                        <a14:imgProps xmlns:a14="http://schemas.microsoft.com/office/drawing/2010/main">
                          <a14:imgLayer r:embed="rId20">
                            <a14:imgEffect>
                              <a14:brightnessContrast bright="4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187" cy="15528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56199"/>
    <w:multiLevelType w:val="hybridMultilevel"/>
    <w:tmpl w:val="097A0B9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55590"/>
    <w:multiLevelType w:val="hybridMultilevel"/>
    <w:tmpl w:val="7826A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57366"/>
    <w:multiLevelType w:val="hybridMultilevel"/>
    <w:tmpl w:val="E1668D6A"/>
    <w:lvl w:ilvl="0" w:tplc="40883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removePersonalInformation/>
  <w:removeDateAndTime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9E180C"/>
    <w:rsid w:val="00015200"/>
    <w:rsid w:val="00020953"/>
    <w:rsid w:val="00037E9C"/>
    <w:rsid w:val="00083CA0"/>
    <w:rsid w:val="0010668D"/>
    <w:rsid w:val="00122C8B"/>
    <w:rsid w:val="001805B1"/>
    <w:rsid w:val="00190404"/>
    <w:rsid w:val="001A422C"/>
    <w:rsid w:val="001D53C0"/>
    <w:rsid w:val="00234F59"/>
    <w:rsid w:val="002B6BD0"/>
    <w:rsid w:val="003309A4"/>
    <w:rsid w:val="00370FAC"/>
    <w:rsid w:val="003B01F4"/>
    <w:rsid w:val="003C1867"/>
    <w:rsid w:val="003C7C5F"/>
    <w:rsid w:val="00420442"/>
    <w:rsid w:val="00430D3D"/>
    <w:rsid w:val="00475516"/>
    <w:rsid w:val="0051165A"/>
    <w:rsid w:val="00512333"/>
    <w:rsid w:val="005A20B8"/>
    <w:rsid w:val="005B166F"/>
    <w:rsid w:val="005E1CB9"/>
    <w:rsid w:val="00610254"/>
    <w:rsid w:val="0065365B"/>
    <w:rsid w:val="00664647"/>
    <w:rsid w:val="006B3150"/>
    <w:rsid w:val="006F0970"/>
    <w:rsid w:val="0076249E"/>
    <w:rsid w:val="007718C6"/>
    <w:rsid w:val="007971D4"/>
    <w:rsid w:val="007C307D"/>
    <w:rsid w:val="007E1163"/>
    <w:rsid w:val="00825C1C"/>
    <w:rsid w:val="00844259"/>
    <w:rsid w:val="008464C9"/>
    <w:rsid w:val="00872E37"/>
    <w:rsid w:val="00911CCF"/>
    <w:rsid w:val="00965D80"/>
    <w:rsid w:val="009B5DD8"/>
    <w:rsid w:val="009E180C"/>
    <w:rsid w:val="009E70CA"/>
    <w:rsid w:val="00A57EE9"/>
    <w:rsid w:val="00A947A5"/>
    <w:rsid w:val="00AB1259"/>
    <w:rsid w:val="00B54986"/>
    <w:rsid w:val="00BB696A"/>
    <w:rsid w:val="00C527C6"/>
    <w:rsid w:val="00C80395"/>
    <w:rsid w:val="00CC5FAA"/>
    <w:rsid w:val="00D00F49"/>
    <w:rsid w:val="00E132A0"/>
    <w:rsid w:val="00E6177E"/>
    <w:rsid w:val="00E6641A"/>
    <w:rsid w:val="00F0637B"/>
    <w:rsid w:val="00F35763"/>
    <w:rsid w:val="00FA754C"/>
    <w:rsid w:val="00FB3193"/>
    <w:rsid w:val="00FE19F2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671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character" w:styleId="Hyperlink">
    <w:name w:val="Hyperlink"/>
    <w:basedOn w:val="DefaultParagraphFont"/>
    <w:uiPriority w:val="99"/>
    <w:unhideWhenUsed/>
    <w:rsid w:val="00A57EE9"/>
    <w:rPr>
      <w:color w:val="6B9F25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7EE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C8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C8B"/>
    <w:rPr>
      <w:rFonts w:ascii="Segoe UI" w:eastAsiaTheme="minorEastAsia" w:hAnsi="Segoe UI" w:cs="Segoe UI"/>
      <w:color w:val="000000" w:themeColor="text1"/>
      <w:kern w:val="24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D00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http://www.parkdale.notts.sch.uk" TargetMode="External"/><Relationship Id="rId1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7.png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" Type="http://schemas.openxmlformats.org/officeDocument/2006/relationships/image" Target="media/image4.png"/><Relationship Id="rId16" Type="http://schemas.openxmlformats.org/officeDocument/2006/relationships/image" Target="media/image80.png"/><Relationship Id="rId20" Type="http://schemas.microsoft.com/office/2007/relationships/hdphoto" Target="media/hdphoto2.wdp"/><Relationship Id="rId1" Type="http://schemas.openxmlformats.org/officeDocument/2006/relationships/image" Target="media/image3.png"/><Relationship Id="rId6" Type="http://schemas.openxmlformats.org/officeDocument/2006/relationships/hyperlink" Target="mailto:office@parkdale.notts.sch.u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6.jpeg"/><Relationship Id="rId15" Type="http://schemas.openxmlformats.org/officeDocument/2006/relationships/hyperlink" Target="mailto:office@parkdale.notts.sch.uk" TargetMode="External"/><Relationship Id="rId10" Type="http://schemas.openxmlformats.org/officeDocument/2006/relationships/image" Target="media/image11.png"/><Relationship Id="rId19" Type="http://schemas.openxmlformats.org/officeDocument/2006/relationships/image" Target="media/image10.png"/><Relationship Id="rId4" Type="http://schemas.openxmlformats.org/officeDocument/2006/relationships/hyperlink" Target="http://www.parkdale.notts.sch.uk" TargetMode="External"/><Relationship Id="rId9" Type="http://schemas.openxmlformats.org/officeDocument/2006/relationships/image" Target="media/image9.wmf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2234pethil\AppData\Roaming\Microsoft\Templates\Provider%20introduction%20letter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D9E288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2021-09-24T10:59:00Z</dcterms:created>
  <dcterms:modified xsi:type="dcterms:W3CDTF">2021-09-24T10:59:00Z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